
<file path=[Content_Types].xml><?xml version="1.0" encoding="utf-8"?>
<Types xmlns="http://schemas.openxmlformats.org/package/2006/content-types">
  <Default Extension="doc" ContentType="application/msword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55B6B" w14:textId="77777777" w:rsidR="00B03777" w:rsidRDefault="00B03777" w:rsidP="005E7898">
      <w:pPr>
        <w:rPr>
          <w:rFonts w:eastAsia="Batang"/>
          <w:sz w:val="28"/>
          <w:szCs w:val="28"/>
        </w:rPr>
      </w:pPr>
    </w:p>
    <w:p w14:paraId="2A80FAA1" w14:textId="77777777" w:rsidR="00B03777" w:rsidRDefault="00B03777" w:rsidP="005E7898">
      <w:pPr>
        <w:rPr>
          <w:rFonts w:eastAsia="Batang"/>
          <w:sz w:val="28"/>
          <w:szCs w:val="28"/>
        </w:rPr>
      </w:pPr>
    </w:p>
    <w:p w14:paraId="311BB567" w14:textId="55303454" w:rsidR="00D150C6" w:rsidRDefault="000D1658" w:rsidP="005E7898">
      <w:pPr>
        <w:rPr>
          <w:rFonts w:eastAsia="Batang"/>
          <w:sz w:val="28"/>
          <w:szCs w:val="28"/>
        </w:rPr>
      </w:pPr>
      <w:proofErr w:type="spellStart"/>
      <w:r>
        <w:rPr>
          <w:rFonts w:eastAsia="Batang"/>
          <w:sz w:val="28"/>
          <w:szCs w:val="28"/>
        </w:rPr>
        <w:t>Ikt.szám</w:t>
      </w:r>
      <w:proofErr w:type="spellEnd"/>
      <w:r>
        <w:rPr>
          <w:rFonts w:eastAsia="Batang"/>
          <w:sz w:val="28"/>
          <w:szCs w:val="28"/>
        </w:rPr>
        <w:t xml:space="preserve">: </w:t>
      </w:r>
      <w:r w:rsidR="00EE5473">
        <w:rPr>
          <w:rFonts w:eastAsia="Batang"/>
          <w:sz w:val="28"/>
          <w:szCs w:val="28"/>
        </w:rPr>
        <w:t>Dar/</w:t>
      </w:r>
      <w:r w:rsidR="00436030">
        <w:rPr>
          <w:rFonts w:eastAsia="Batang"/>
          <w:sz w:val="28"/>
          <w:szCs w:val="28"/>
        </w:rPr>
        <w:t>902-3/2026</w:t>
      </w:r>
    </w:p>
    <w:p w14:paraId="0F0AEBC4" w14:textId="77777777" w:rsidR="000D1658" w:rsidRPr="00EE1A77" w:rsidRDefault="000D1658" w:rsidP="005E7898">
      <w:pPr>
        <w:rPr>
          <w:rFonts w:eastAsia="Batang"/>
          <w:sz w:val="28"/>
          <w:szCs w:val="28"/>
        </w:rPr>
      </w:pPr>
      <w:proofErr w:type="spellStart"/>
      <w:r>
        <w:rPr>
          <w:rFonts w:eastAsia="Batang"/>
          <w:sz w:val="28"/>
          <w:szCs w:val="28"/>
        </w:rPr>
        <w:t>Ea</w:t>
      </w:r>
      <w:proofErr w:type="spellEnd"/>
      <w:r>
        <w:rPr>
          <w:rFonts w:eastAsia="Batang"/>
          <w:sz w:val="28"/>
          <w:szCs w:val="28"/>
        </w:rPr>
        <w:t>: Duskievicz</w:t>
      </w:r>
      <w:r w:rsidR="00EF11B0">
        <w:rPr>
          <w:rFonts w:eastAsia="Batang"/>
          <w:sz w:val="28"/>
          <w:szCs w:val="28"/>
        </w:rPr>
        <w:t xml:space="preserve"> Rudolfné </w:t>
      </w:r>
    </w:p>
    <w:p w14:paraId="31036C49" w14:textId="77777777" w:rsidR="00CD3391" w:rsidRDefault="00CD3391" w:rsidP="00CD3391">
      <w:pPr>
        <w:pStyle w:val="Cmsor2"/>
        <w:spacing w:line="276" w:lineRule="auto"/>
        <w:jc w:val="center"/>
        <w:rPr>
          <w:smallCaps/>
          <w:kern w:val="28"/>
          <w:sz w:val="28"/>
          <w:szCs w:val="28"/>
        </w:rPr>
      </w:pPr>
    </w:p>
    <w:p w14:paraId="6B5DFB31" w14:textId="77777777" w:rsidR="008637CE" w:rsidRDefault="008637CE" w:rsidP="008637CE"/>
    <w:p w14:paraId="0F7A7C5E" w14:textId="77777777" w:rsidR="008637CE" w:rsidRPr="008637CE" w:rsidRDefault="008637CE" w:rsidP="008637CE"/>
    <w:p w14:paraId="6901D579" w14:textId="77777777" w:rsidR="00CD3391" w:rsidRPr="00EE1A77" w:rsidRDefault="00CD3391" w:rsidP="00CD3391">
      <w:pPr>
        <w:pStyle w:val="Cmsor2"/>
        <w:spacing w:line="276" w:lineRule="auto"/>
        <w:jc w:val="center"/>
        <w:rPr>
          <w:i/>
          <w:smallCaps/>
          <w:kern w:val="28"/>
          <w:sz w:val="44"/>
          <w:szCs w:val="44"/>
        </w:rPr>
      </w:pPr>
      <w:r w:rsidRPr="00EE1A77">
        <w:rPr>
          <w:smallCaps/>
          <w:kern w:val="28"/>
          <w:sz w:val="44"/>
          <w:szCs w:val="44"/>
        </w:rPr>
        <w:t>Felhívás</w:t>
      </w:r>
    </w:p>
    <w:p w14:paraId="06676D0F" w14:textId="77777777" w:rsidR="00CD3391" w:rsidRPr="00EE1A77" w:rsidRDefault="00CD3391" w:rsidP="00CD3391">
      <w:pPr>
        <w:spacing w:line="276" w:lineRule="auto"/>
        <w:rPr>
          <w:sz w:val="28"/>
          <w:szCs w:val="28"/>
        </w:rPr>
      </w:pPr>
    </w:p>
    <w:p w14:paraId="48CF93B8" w14:textId="014BA0AE" w:rsidR="00CD3391" w:rsidRPr="00EE1A77" w:rsidRDefault="00CD3391" w:rsidP="00CD3391">
      <w:pPr>
        <w:pStyle w:val="NormlWeb"/>
        <w:spacing w:line="276" w:lineRule="auto"/>
        <w:jc w:val="both"/>
        <w:rPr>
          <w:sz w:val="28"/>
          <w:szCs w:val="28"/>
        </w:rPr>
      </w:pPr>
      <w:r w:rsidRPr="00EE1A77">
        <w:rPr>
          <w:sz w:val="28"/>
          <w:szCs w:val="28"/>
        </w:rPr>
        <w:t xml:space="preserve">Felhívjuk a felsőoktatási hallgatók figyelmét, illetve a </w:t>
      </w:r>
      <w:r w:rsidRPr="00EE1A77">
        <w:rPr>
          <w:bCs/>
          <w:sz w:val="28"/>
          <w:szCs w:val="28"/>
        </w:rPr>
        <w:t>felsőoktatási tanulmányokat kezdeni kívánó fiatalok</w:t>
      </w:r>
      <w:r w:rsidRPr="00EE1A77">
        <w:rPr>
          <w:b/>
          <w:bCs/>
          <w:sz w:val="28"/>
          <w:szCs w:val="28"/>
        </w:rPr>
        <w:t xml:space="preserve"> </w:t>
      </w:r>
      <w:r w:rsidRPr="00EE1A77">
        <w:rPr>
          <w:bCs/>
          <w:sz w:val="28"/>
          <w:szCs w:val="28"/>
        </w:rPr>
        <w:t>figyelmét,</w:t>
      </w:r>
      <w:r w:rsidRPr="00EE1A77">
        <w:rPr>
          <w:b/>
          <w:bCs/>
          <w:sz w:val="28"/>
          <w:szCs w:val="28"/>
        </w:rPr>
        <w:t xml:space="preserve"> </w:t>
      </w:r>
      <w:r w:rsidRPr="00EE1A77">
        <w:rPr>
          <w:bCs/>
          <w:sz w:val="28"/>
          <w:szCs w:val="28"/>
        </w:rPr>
        <w:t>hogy</w:t>
      </w:r>
      <w:r w:rsidRPr="00EE1A77">
        <w:rPr>
          <w:b/>
          <w:bCs/>
          <w:sz w:val="28"/>
          <w:szCs w:val="28"/>
        </w:rPr>
        <w:t xml:space="preserve"> </w:t>
      </w:r>
      <w:r w:rsidRPr="00EE1A77">
        <w:rPr>
          <w:b/>
          <w:sz w:val="28"/>
          <w:szCs w:val="28"/>
        </w:rPr>
        <w:t>20</w:t>
      </w:r>
      <w:r w:rsidR="00043B6F">
        <w:rPr>
          <w:b/>
          <w:sz w:val="28"/>
          <w:szCs w:val="28"/>
        </w:rPr>
        <w:t>2</w:t>
      </w:r>
      <w:r w:rsidR="00436030">
        <w:rPr>
          <w:b/>
          <w:sz w:val="28"/>
          <w:szCs w:val="28"/>
        </w:rPr>
        <w:t>7</w:t>
      </w:r>
      <w:r w:rsidRPr="00EE1A77">
        <w:rPr>
          <w:b/>
          <w:sz w:val="28"/>
          <w:szCs w:val="28"/>
        </w:rPr>
        <w:t>. évre vonatkozóan</w:t>
      </w:r>
      <w:r w:rsidRPr="00EE1A77">
        <w:rPr>
          <w:sz w:val="28"/>
          <w:szCs w:val="28"/>
        </w:rPr>
        <w:t xml:space="preserve"> Darnózseli Község</w:t>
      </w:r>
      <w:r w:rsidR="00F859EE">
        <w:rPr>
          <w:sz w:val="28"/>
          <w:szCs w:val="28"/>
        </w:rPr>
        <w:t>i</w:t>
      </w:r>
      <w:r w:rsidRPr="00EE1A77">
        <w:rPr>
          <w:sz w:val="28"/>
          <w:szCs w:val="28"/>
        </w:rPr>
        <w:t xml:space="preserve"> Önkormányzat ismét csatlakozott a </w:t>
      </w:r>
      <w:r w:rsidRPr="00EE1A77">
        <w:rPr>
          <w:b/>
          <w:sz w:val="28"/>
          <w:szCs w:val="28"/>
        </w:rPr>
        <w:t>BURSA HUNGARICA ÖSZTÖNDÍJRENDSZERHEZ</w:t>
      </w:r>
      <w:r w:rsidRPr="00EE1A77">
        <w:rPr>
          <w:sz w:val="28"/>
          <w:szCs w:val="28"/>
        </w:rPr>
        <w:t xml:space="preserve"> a korábbi évekhez hasonlóan. </w:t>
      </w:r>
    </w:p>
    <w:p w14:paraId="5E62C751" w14:textId="77777777" w:rsidR="00CD3391" w:rsidRPr="00EE1A77" w:rsidRDefault="00CD3391" w:rsidP="00CD3391">
      <w:pPr>
        <w:pStyle w:val="NormlWeb"/>
        <w:spacing w:line="276" w:lineRule="auto"/>
        <w:jc w:val="both"/>
        <w:rPr>
          <w:b/>
          <w:sz w:val="28"/>
          <w:szCs w:val="28"/>
        </w:rPr>
      </w:pPr>
      <w:r w:rsidRPr="00EE1A77">
        <w:rPr>
          <w:b/>
          <w:sz w:val="28"/>
          <w:szCs w:val="28"/>
        </w:rPr>
        <w:t xml:space="preserve">Az „A” és „B” típusú pályázati űrlapok benyújtási határideje: </w:t>
      </w:r>
    </w:p>
    <w:p w14:paraId="0E856797" w14:textId="373F4A36" w:rsidR="00CD3391" w:rsidRPr="00EE1A77" w:rsidRDefault="00CD3391" w:rsidP="00CD3391">
      <w:pPr>
        <w:pStyle w:val="NormlWeb"/>
        <w:spacing w:line="276" w:lineRule="auto"/>
        <w:jc w:val="center"/>
        <w:rPr>
          <w:b/>
          <w:sz w:val="28"/>
          <w:szCs w:val="28"/>
        </w:rPr>
      </w:pPr>
      <w:r w:rsidRPr="00EE1A77">
        <w:rPr>
          <w:b/>
          <w:sz w:val="28"/>
          <w:szCs w:val="28"/>
        </w:rPr>
        <w:t>20</w:t>
      </w:r>
      <w:r w:rsidR="007F4056">
        <w:rPr>
          <w:b/>
          <w:sz w:val="28"/>
          <w:szCs w:val="28"/>
        </w:rPr>
        <w:t>2</w:t>
      </w:r>
      <w:r w:rsidR="00436030">
        <w:rPr>
          <w:b/>
          <w:sz w:val="28"/>
          <w:szCs w:val="28"/>
        </w:rPr>
        <w:t>6</w:t>
      </w:r>
      <w:r w:rsidRPr="00EE1A77">
        <w:rPr>
          <w:b/>
          <w:sz w:val="28"/>
          <w:szCs w:val="28"/>
        </w:rPr>
        <w:t xml:space="preserve">. </w:t>
      </w:r>
      <w:r w:rsidR="00F859EE">
        <w:rPr>
          <w:b/>
          <w:sz w:val="28"/>
          <w:szCs w:val="28"/>
        </w:rPr>
        <w:t>november</w:t>
      </w:r>
      <w:r w:rsidR="00910101">
        <w:rPr>
          <w:b/>
          <w:sz w:val="28"/>
          <w:szCs w:val="28"/>
        </w:rPr>
        <w:t xml:space="preserve"> </w:t>
      </w:r>
      <w:r w:rsidR="00436030">
        <w:rPr>
          <w:b/>
          <w:sz w:val="28"/>
          <w:szCs w:val="28"/>
        </w:rPr>
        <w:t>5</w:t>
      </w:r>
      <w:r w:rsidR="00910101">
        <w:rPr>
          <w:b/>
          <w:sz w:val="28"/>
          <w:szCs w:val="28"/>
        </w:rPr>
        <w:t>.</w:t>
      </w:r>
    </w:p>
    <w:p w14:paraId="2EE3B451" w14:textId="0BEE593B" w:rsidR="00CD3391" w:rsidRPr="00EE1A77" w:rsidRDefault="00CD3391" w:rsidP="00CD3391">
      <w:pPr>
        <w:pStyle w:val="NormlWeb"/>
        <w:spacing w:line="276" w:lineRule="auto"/>
        <w:rPr>
          <w:b/>
          <w:sz w:val="28"/>
          <w:szCs w:val="28"/>
        </w:rPr>
      </w:pPr>
      <w:r w:rsidRPr="00EE1A77">
        <w:rPr>
          <w:sz w:val="28"/>
          <w:szCs w:val="28"/>
        </w:rPr>
        <w:br/>
      </w:r>
      <w:r w:rsidRPr="00EE1A77">
        <w:rPr>
          <w:rStyle w:val="alcim"/>
          <w:i/>
          <w:sz w:val="28"/>
          <w:szCs w:val="28"/>
          <w:u w:val="single"/>
        </w:rPr>
        <w:t>EPER-</w:t>
      </w:r>
      <w:proofErr w:type="spellStart"/>
      <w:r w:rsidRPr="00EE1A77">
        <w:rPr>
          <w:rStyle w:val="alcim"/>
          <w:i/>
          <w:sz w:val="28"/>
          <w:szCs w:val="28"/>
          <w:u w:val="single"/>
        </w:rPr>
        <w:t>Bursa</w:t>
      </w:r>
      <w:proofErr w:type="spellEnd"/>
      <w:r w:rsidRPr="00EE1A77">
        <w:rPr>
          <w:rStyle w:val="alcim"/>
          <w:i/>
          <w:sz w:val="28"/>
          <w:szCs w:val="28"/>
          <w:u w:val="single"/>
        </w:rPr>
        <w:t xml:space="preserve"> rendszer elérhetősége:</w:t>
      </w:r>
      <w:r w:rsidRPr="00EE1A77">
        <w:rPr>
          <w:i/>
          <w:sz w:val="28"/>
          <w:szCs w:val="28"/>
          <w:u w:val="single"/>
        </w:rPr>
        <w:br/>
      </w:r>
      <w:r w:rsidR="005E006B" w:rsidRPr="001602EC">
        <w:rPr>
          <w:b/>
          <w:sz w:val="28"/>
          <w:szCs w:val="28"/>
        </w:rPr>
        <w:t>https://emet.gov.hu/eper-bursa-belepesi-pontok/</w:t>
      </w:r>
    </w:p>
    <w:p w14:paraId="7089648F" w14:textId="77777777" w:rsidR="00CD3391" w:rsidRPr="00EE1A77" w:rsidRDefault="00CD3391" w:rsidP="00CD3391">
      <w:pPr>
        <w:spacing w:line="276" w:lineRule="auto"/>
        <w:rPr>
          <w:sz w:val="28"/>
          <w:szCs w:val="28"/>
        </w:rPr>
      </w:pPr>
    </w:p>
    <w:p w14:paraId="61E3B9AF" w14:textId="6ED16701" w:rsidR="00D635B7" w:rsidRPr="00EE1A77" w:rsidRDefault="008630EC" w:rsidP="005E7898">
      <w:pPr>
        <w:rPr>
          <w:rFonts w:eastAsia="Batang"/>
          <w:sz w:val="28"/>
          <w:szCs w:val="28"/>
        </w:rPr>
      </w:pPr>
      <w:r w:rsidRPr="00EE1A77">
        <w:rPr>
          <w:rFonts w:eastAsia="Batang"/>
          <w:sz w:val="28"/>
          <w:szCs w:val="28"/>
        </w:rPr>
        <w:t>Darnóz</w:t>
      </w:r>
      <w:r w:rsidR="00043B6F">
        <w:rPr>
          <w:rFonts w:eastAsia="Batang"/>
          <w:sz w:val="28"/>
          <w:szCs w:val="28"/>
        </w:rPr>
        <w:t xml:space="preserve">seli, </w:t>
      </w:r>
      <w:r w:rsidR="00436030">
        <w:rPr>
          <w:rFonts w:eastAsia="Batang"/>
          <w:sz w:val="28"/>
          <w:szCs w:val="28"/>
        </w:rPr>
        <w:t>2026. október 6.</w:t>
      </w:r>
    </w:p>
    <w:p w14:paraId="7857529A" w14:textId="77777777" w:rsidR="000444D0" w:rsidRPr="00EE1A77" w:rsidRDefault="000444D0" w:rsidP="005E7898">
      <w:pPr>
        <w:rPr>
          <w:rFonts w:eastAsia="Batang"/>
          <w:sz w:val="28"/>
          <w:szCs w:val="28"/>
        </w:rPr>
      </w:pPr>
    </w:p>
    <w:p w14:paraId="4908CA97" w14:textId="77777777" w:rsidR="00452101" w:rsidRPr="00EE1A77" w:rsidRDefault="00452101" w:rsidP="003D5630">
      <w:pPr>
        <w:rPr>
          <w:rFonts w:eastAsia="Batang"/>
          <w:sz w:val="28"/>
          <w:szCs w:val="28"/>
        </w:rPr>
      </w:pPr>
    </w:p>
    <w:p w14:paraId="7150EB61" w14:textId="77777777" w:rsidR="00026DC3" w:rsidRPr="00EE1A77" w:rsidRDefault="00026DC3" w:rsidP="003D5630">
      <w:pPr>
        <w:rPr>
          <w:rFonts w:eastAsia="Batang"/>
          <w:sz w:val="28"/>
          <w:szCs w:val="28"/>
        </w:rPr>
      </w:pPr>
    </w:p>
    <w:p w14:paraId="4862D0FD" w14:textId="77777777" w:rsidR="000444D0" w:rsidRPr="00EE1A77" w:rsidRDefault="00335762" w:rsidP="000444D0">
      <w:pPr>
        <w:jc w:val="center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Némethné Molnár Andrea</w:t>
      </w:r>
      <w:r w:rsidR="00B14A81">
        <w:rPr>
          <w:rFonts w:eastAsia="Batang"/>
          <w:sz w:val="28"/>
          <w:szCs w:val="28"/>
        </w:rPr>
        <w:t xml:space="preserve"> </w:t>
      </w:r>
      <w:proofErr w:type="spellStart"/>
      <w:r w:rsidR="00160567">
        <w:rPr>
          <w:rFonts w:eastAsia="Batang"/>
          <w:sz w:val="28"/>
          <w:szCs w:val="28"/>
        </w:rPr>
        <w:t>sk</w:t>
      </w:r>
      <w:proofErr w:type="spellEnd"/>
      <w:r w:rsidR="00160567">
        <w:rPr>
          <w:rFonts w:eastAsia="Batang"/>
          <w:sz w:val="28"/>
          <w:szCs w:val="28"/>
        </w:rPr>
        <w:t>.</w:t>
      </w:r>
    </w:p>
    <w:p w14:paraId="11F8515B" w14:textId="77777777" w:rsidR="000444D0" w:rsidRPr="00EE1A77" w:rsidRDefault="000444D0" w:rsidP="000444D0">
      <w:pPr>
        <w:jc w:val="center"/>
        <w:rPr>
          <w:rFonts w:eastAsia="Batang"/>
          <w:sz w:val="28"/>
          <w:szCs w:val="28"/>
        </w:rPr>
      </w:pPr>
      <w:r w:rsidRPr="00EE1A77">
        <w:rPr>
          <w:rFonts w:eastAsia="Batang"/>
          <w:sz w:val="28"/>
          <w:szCs w:val="28"/>
        </w:rPr>
        <w:t>polgármester</w:t>
      </w:r>
    </w:p>
    <w:sectPr w:rsidR="000444D0" w:rsidRPr="00EE1A77" w:rsidSect="00C743EB">
      <w:headerReference w:type="first" r:id="rId7"/>
      <w:pgSz w:w="11907" w:h="16840"/>
      <w:pgMar w:top="1418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2E50F" w14:textId="77777777" w:rsidR="00C52A61" w:rsidRDefault="00C52A61">
      <w:r>
        <w:separator/>
      </w:r>
    </w:p>
  </w:endnote>
  <w:endnote w:type="continuationSeparator" w:id="0">
    <w:p w14:paraId="07E9F71A" w14:textId="77777777" w:rsidR="00C52A61" w:rsidRDefault="00C52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484A0" w14:textId="77777777" w:rsidR="00C52A61" w:rsidRDefault="00C52A61">
      <w:r>
        <w:separator/>
      </w:r>
    </w:p>
  </w:footnote>
  <w:footnote w:type="continuationSeparator" w:id="0">
    <w:p w14:paraId="0AE70F01" w14:textId="77777777" w:rsidR="00C52A61" w:rsidRDefault="00C52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A11B8" w14:textId="77777777" w:rsidR="001309FE" w:rsidRDefault="001309FE" w:rsidP="006A1BB7">
    <w:pPr>
      <w:framePr w:w="6643" w:h="2165" w:hSpace="141" w:wrap="around" w:vAnchor="page" w:hAnchor="page" w:x="3660" w:y="721"/>
      <w:jc w:val="center"/>
      <w:rPr>
        <w:b/>
        <w:i/>
        <w:sz w:val="28"/>
      </w:rPr>
    </w:pPr>
  </w:p>
  <w:p w14:paraId="46C6987C" w14:textId="01BF89CA" w:rsidR="001309FE" w:rsidRDefault="005942B0" w:rsidP="006A1BB7">
    <w:pPr>
      <w:framePr w:w="6643" w:h="2165" w:hSpace="141" w:wrap="around" w:vAnchor="page" w:hAnchor="page" w:x="3660" w:y="721"/>
      <w:jc w:val="center"/>
      <w:rPr>
        <w:b/>
        <w:i/>
      </w:rPr>
    </w:pPr>
    <w:r>
      <w:rPr>
        <w:b/>
        <w:i/>
        <w:sz w:val="32"/>
        <w:szCs w:val="32"/>
      </w:rPr>
      <w:t>D</w:t>
    </w:r>
    <w:r w:rsidR="00C54566">
      <w:rPr>
        <w:b/>
        <w:i/>
        <w:sz w:val="32"/>
        <w:szCs w:val="32"/>
      </w:rPr>
      <w:t>arnózse</w:t>
    </w:r>
    <w:r w:rsidR="0070475F">
      <w:rPr>
        <w:b/>
        <w:i/>
        <w:sz w:val="32"/>
        <w:szCs w:val="32"/>
      </w:rPr>
      <w:t>li</w:t>
    </w:r>
    <w:r w:rsidR="00603B85">
      <w:rPr>
        <w:b/>
        <w:i/>
        <w:sz w:val="32"/>
        <w:szCs w:val="32"/>
      </w:rPr>
      <w:t xml:space="preserve"> Község</w:t>
    </w:r>
    <w:r w:rsidR="00F859EE">
      <w:rPr>
        <w:b/>
        <w:i/>
        <w:sz w:val="32"/>
        <w:szCs w:val="32"/>
      </w:rPr>
      <w:t>i</w:t>
    </w:r>
    <w:r w:rsidR="0070475F">
      <w:rPr>
        <w:b/>
        <w:i/>
        <w:sz w:val="32"/>
        <w:szCs w:val="32"/>
      </w:rPr>
      <w:t xml:space="preserve"> Önkormányzat </w:t>
    </w:r>
    <w:r w:rsidR="001309FE" w:rsidRPr="00AD3781">
      <w:rPr>
        <w:b/>
        <w:i/>
        <w:sz w:val="32"/>
        <w:szCs w:val="32"/>
      </w:rPr>
      <w:br/>
    </w:r>
    <w:r w:rsidR="001309FE">
      <w:rPr>
        <w:b/>
        <w:i/>
        <w:sz w:val="28"/>
      </w:rPr>
      <w:t>—————————————————————</w:t>
    </w:r>
    <w:r w:rsidR="001309FE">
      <w:rPr>
        <w:b/>
        <w:i/>
        <w:sz w:val="28"/>
      </w:rPr>
      <w:br/>
    </w:r>
    <w:r w:rsidR="00834801">
      <w:rPr>
        <w:b/>
        <w:i/>
      </w:rPr>
      <w:t>9232 Darnózseli, Ady E.  u</w:t>
    </w:r>
    <w:r w:rsidR="00D05938">
      <w:rPr>
        <w:b/>
        <w:i/>
      </w:rPr>
      <w:t>tca</w:t>
    </w:r>
    <w:r w:rsidR="00834801">
      <w:rPr>
        <w:b/>
        <w:i/>
      </w:rPr>
      <w:t xml:space="preserve"> 8</w:t>
    </w:r>
    <w:r w:rsidR="00FD6B27">
      <w:rPr>
        <w:b/>
        <w:i/>
      </w:rPr>
      <w:t>.</w:t>
    </w:r>
  </w:p>
  <w:p w14:paraId="4BD4A251" w14:textId="26A766C5" w:rsidR="001309FE" w:rsidRDefault="00E16B15" w:rsidP="006A1BB7">
    <w:pPr>
      <w:framePr w:w="6643" w:h="2165" w:hSpace="141" w:wrap="around" w:vAnchor="page" w:hAnchor="page" w:x="3660" w:y="721"/>
      <w:jc w:val="center"/>
      <w:rPr>
        <w:b/>
        <w:i/>
      </w:rPr>
    </w:pPr>
    <w:r>
      <w:rPr>
        <w:b/>
        <w:i/>
      </w:rPr>
      <w:t>tel.: 96/215-506</w:t>
    </w:r>
  </w:p>
  <w:p w14:paraId="3763CC07" w14:textId="77777777" w:rsidR="001309FE" w:rsidRDefault="002F35DC" w:rsidP="006A1BB7">
    <w:pPr>
      <w:framePr w:w="6643" w:h="2165" w:hSpace="141" w:wrap="around" w:vAnchor="page" w:hAnchor="page" w:x="3660" w:y="721"/>
      <w:jc w:val="center"/>
    </w:pPr>
    <w:r>
      <w:rPr>
        <w:b/>
        <w:i/>
      </w:rPr>
      <w:t xml:space="preserve">e-mail: </w:t>
    </w:r>
    <w:hyperlink r:id="rId1" w:history="1">
      <w:r w:rsidR="00D635B7" w:rsidRPr="009C7347">
        <w:rPr>
          <w:rStyle w:val="Hiperhivatkozs"/>
          <w:b/>
          <w:i/>
        </w:rPr>
        <w:t>polgarmester@darnozseli.hu</w:t>
      </w:r>
    </w:hyperlink>
    <w:r w:rsidR="00D635B7">
      <w:rPr>
        <w:b/>
        <w:i/>
      </w:rPr>
      <w:t xml:space="preserve"> </w:t>
    </w:r>
  </w:p>
  <w:p w14:paraId="0A96F0C7" w14:textId="77777777" w:rsidR="001309FE" w:rsidRDefault="00000000">
    <w:pPr>
      <w:pStyle w:val="lfej"/>
      <w:pBdr>
        <w:bottom w:val="single" w:sz="6" w:space="2" w:color="auto"/>
      </w:pBdr>
    </w:pPr>
    <w:r>
      <w:rPr>
        <w:noProof/>
      </w:rPr>
      <w:object w:dxaOrig="1440" w:dyaOrig="1440" w14:anchorId="07E396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23.15pt;margin-top:9.8pt;width:75.8pt;height:89.9pt;z-index:251657728">
          <v:imagedata r:id="rId2" o:title=""/>
          <w10:wrap type="square" side="right"/>
        </v:shape>
        <o:OLEObject Type="Embed" ProgID="Word.Document.8" ShapeID="_x0000_s1025" DrawAspect="Content" ObjectID="_1852779095" r:id="rId3">
          <o:FieldCodes>\s</o:FieldCodes>
        </o:OLEObject>
      </w:object>
    </w:r>
  </w:p>
  <w:p w14:paraId="5B9FB9AA" w14:textId="77777777" w:rsidR="001309FE" w:rsidRDefault="001309FE">
    <w:pPr>
      <w:pStyle w:val="lfej"/>
      <w:pBdr>
        <w:bottom w:val="single" w:sz="6" w:space="2" w:color="auto"/>
      </w:pBdr>
    </w:pPr>
  </w:p>
  <w:p w14:paraId="19A29184" w14:textId="77777777" w:rsidR="001309FE" w:rsidRDefault="001309FE">
    <w:pPr>
      <w:pStyle w:val="lfej"/>
      <w:pBdr>
        <w:bottom w:val="single" w:sz="6" w:space="2" w:color="auto"/>
      </w:pBdr>
    </w:pPr>
  </w:p>
  <w:p w14:paraId="0CB537DE" w14:textId="77777777" w:rsidR="001309FE" w:rsidRDefault="001309FE">
    <w:pPr>
      <w:pStyle w:val="lfej"/>
      <w:pBdr>
        <w:bottom w:val="single" w:sz="6" w:space="2" w:color="auto"/>
      </w:pBdr>
    </w:pPr>
  </w:p>
  <w:p w14:paraId="1F2CFAFE" w14:textId="77777777" w:rsidR="001309FE" w:rsidRDefault="001309FE">
    <w:pPr>
      <w:pStyle w:val="lfej"/>
      <w:pBdr>
        <w:bottom w:val="single" w:sz="6" w:space="2" w:color="auto"/>
      </w:pBdr>
    </w:pPr>
  </w:p>
  <w:p w14:paraId="1BA5B6B8" w14:textId="77777777" w:rsidR="001309FE" w:rsidRDefault="001309FE">
    <w:pPr>
      <w:pStyle w:val="lfej"/>
      <w:pBdr>
        <w:bottom w:val="single" w:sz="6" w:space="2" w:color="auto"/>
      </w:pBdr>
    </w:pPr>
  </w:p>
  <w:p w14:paraId="3F5F7F85" w14:textId="77777777" w:rsidR="001309FE" w:rsidRDefault="001309FE">
    <w:pPr>
      <w:pStyle w:val="lfej"/>
      <w:pBdr>
        <w:bottom w:val="single" w:sz="6" w:space="2" w:color="auto"/>
      </w:pBdr>
    </w:pPr>
  </w:p>
  <w:p w14:paraId="4DABE084" w14:textId="77777777" w:rsidR="001309FE" w:rsidRDefault="001309FE">
    <w:pPr>
      <w:pStyle w:val="lfej"/>
      <w:pBdr>
        <w:bottom w:val="single" w:sz="6" w:space="2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2891"/>
    <w:multiLevelType w:val="hybridMultilevel"/>
    <w:tmpl w:val="EAA6777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F502E3"/>
    <w:multiLevelType w:val="hybridMultilevel"/>
    <w:tmpl w:val="FA16C7BA"/>
    <w:lvl w:ilvl="0" w:tplc="E8524DDE">
      <w:start w:val="1"/>
      <w:numFmt w:val="bullet"/>
      <w:lvlText w:val="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CB326B"/>
    <w:multiLevelType w:val="hybridMultilevel"/>
    <w:tmpl w:val="907417A8"/>
    <w:lvl w:ilvl="0" w:tplc="35AEB384">
      <w:start w:val="1"/>
      <w:numFmt w:val="bullet"/>
      <w:lvlText w:val=""/>
      <w:lvlJc w:val="left"/>
      <w:pPr>
        <w:tabs>
          <w:tab w:val="num" w:pos="1066"/>
        </w:tabs>
        <w:ind w:left="1077" w:hanging="12"/>
      </w:pPr>
      <w:rPr>
        <w:rFonts w:ascii="Wingdings 2" w:hAnsi="Wingdings 2" w:hint="default"/>
      </w:rPr>
    </w:lvl>
    <w:lvl w:ilvl="1" w:tplc="040E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958F9"/>
    <w:multiLevelType w:val="hybridMultilevel"/>
    <w:tmpl w:val="11B6D38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413920"/>
    <w:multiLevelType w:val="hybridMultilevel"/>
    <w:tmpl w:val="5D7A9778"/>
    <w:lvl w:ilvl="0" w:tplc="E8524DDE">
      <w:start w:val="1"/>
      <w:numFmt w:val="bullet"/>
      <w:lvlText w:val="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F43EF1"/>
    <w:multiLevelType w:val="hybridMultilevel"/>
    <w:tmpl w:val="AFF016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F72795"/>
    <w:multiLevelType w:val="hybridMultilevel"/>
    <w:tmpl w:val="F3628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1267F"/>
    <w:multiLevelType w:val="hybridMultilevel"/>
    <w:tmpl w:val="FDD6C28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1549D0"/>
    <w:multiLevelType w:val="hybridMultilevel"/>
    <w:tmpl w:val="FD32185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AF455D"/>
    <w:multiLevelType w:val="hybridMultilevel"/>
    <w:tmpl w:val="C200068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3B6D77"/>
    <w:multiLevelType w:val="hybridMultilevel"/>
    <w:tmpl w:val="7602A116"/>
    <w:lvl w:ilvl="0" w:tplc="040E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11" w15:restartNumberingAfterBreak="0">
    <w:nsid w:val="3A6A470A"/>
    <w:multiLevelType w:val="hybridMultilevel"/>
    <w:tmpl w:val="0D24634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8399F"/>
    <w:multiLevelType w:val="hybridMultilevel"/>
    <w:tmpl w:val="B2BA39E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971EF"/>
    <w:multiLevelType w:val="hybridMultilevel"/>
    <w:tmpl w:val="794E4944"/>
    <w:lvl w:ilvl="0" w:tplc="E8524DDE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071EF"/>
    <w:multiLevelType w:val="hybridMultilevel"/>
    <w:tmpl w:val="85A466E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E55822"/>
    <w:multiLevelType w:val="hybridMultilevel"/>
    <w:tmpl w:val="8E06F282"/>
    <w:lvl w:ilvl="0" w:tplc="040E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1E93B5B"/>
    <w:multiLevelType w:val="hybridMultilevel"/>
    <w:tmpl w:val="7EEC996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FA1697"/>
    <w:multiLevelType w:val="hybridMultilevel"/>
    <w:tmpl w:val="91446B86"/>
    <w:lvl w:ilvl="0" w:tplc="17B24B50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85653"/>
    <w:multiLevelType w:val="hybridMultilevel"/>
    <w:tmpl w:val="F82C4D76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33AA9"/>
    <w:multiLevelType w:val="hybridMultilevel"/>
    <w:tmpl w:val="0B2CF0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51473E"/>
    <w:multiLevelType w:val="hybridMultilevel"/>
    <w:tmpl w:val="D82A77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2861C6"/>
    <w:multiLevelType w:val="hybridMultilevel"/>
    <w:tmpl w:val="750CE934"/>
    <w:lvl w:ilvl="0" w:tplc="144E792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B76397"/>
    <w:multiLevelType w:val="hybridMultilevel"/>
    <w:tmpl w:val="ADCAA68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F341CD"/>
    <w:multiLevelType w:val="hybridMultilevel"/>
    <w:tmpl w:val="EEA6D80E"/>
    <w:lvl w:ilvl="0" w:tplc="78B8A044">
      <w:start w:val="92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0B16CD"/>
    <w:multiLevelType w:val="hybridMultilevel"/>
    <w:tmpl w:val="E23474B6"/>
    <w:lvl w:ilvl="0" w:tplc="E8524DDE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3C4E63"/>
    <w:multiLevelType w:val="hybridMultilevel"/>
    <w:tmpl w:val="D898D760"/>
    <w:lvl w:ilvl="0" w:tplc="E8524DDE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D47401"/>
    <w:multiLevelType w:val="hybridMultilevel"/>
    <w:tmpl w:val="3ABEFD16"/>
    <w:lvl w:ilvl="0" w:tplc="72A235D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A23220"/>
    <w:multiLevelType w:val="hybridMultilevel"/>
    <w:tmpl w:val="7C7291B0"/>
    <w:lvl w:ilvl="0" w:tplc="040E0001">
      <w:start w:val="1"/>
      <w:numFmt w:val="bullet"/>
      <w:lvlText w:val=""/>
      <w:lvlJc w:val="left"/>
      <w:pPr>
        <w:tabs>
          <w:tab w:val="num" w:pos="1395"/>
        </w:tabs>
        <w:ind w:left="13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</w:abstractNum>
  <w:abstractNum w:abstractNumId="28" w15:restartNumberingAfterBreak="0">
    <w:nsid w:val="76B60174"/>
    <w:multiLevelType w:val="hybridMultilevel"/>
    <w:tmpl w:val="CE029B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D23BE0"/>
    <w:multiLevelType w:val="hybridMultilevel"/>
    <w:tmpl w:val="6322AA00"/>
    <w:lvl w:ilvl="0" w:tplc="BBF8A7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A31F96"/>
    <w:multiLevelType w:val="hybridMultilevel"/>
    <w:tmpl w:val="0CFEF198"/>
    <w:lvl w:ilvl="0" w:tplc="E8524DDE">
      <w:start w:val="1"/>
      <w:numFmt w:val="bullet"/>
      <w:lvlText w:val="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006536"/>
    <w:multiLevelType w:val="hybridMultilevel"/>
    <w:tmpl w:val="2244FE7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8D79D5"/>
    <w:multiLevelType w:val="hybridMultilevel"/>
    <w:tmpl w:val="401CE2C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1808093">
    <w:abstractNumId w:val="20"/>
  </w:num>
  <w:num w:numId="2" w16cid:durableId="308633861">
    <w:abstractNumId w:val="17"/>
  </w:num>
  <w:num w:numId="3" w16cid:durableId="1826166943">
    <w:abstractNumId w:val="0"/>
  </w:num>
  <w:num w:numId="4" w16cid:durableId="1648052881">
    <w:abstractNumId w:val="26"/>
  </w:num>
  <w:num w:numId="5" w16cid:durableId="147669461">
    <w:abstractNumId w:val="11"/>
  </w:num>
  <w:num w:numId="6" w16cid:durableId="1463841695">
    <w:abstractNumId w:val="10"/>
  </w:num>
  <w:num w:numId="7" w16cid:durableId="172688594">
    <w:abstractNumId w:val="25"/>
  </w:num>
  <w:num w:numId="8" w16cid:durableId="1236238109">
    <w:abstractNumId w:val="13"/>
  </w:num>
  <w:num w:numId="9" w16cid:durableId="696390701">
    <w:abstractNumId w:val="24"/>
  </w:num>
  <w:num w:numId="10" w16cid:durableId="281961379">
    <w:abstractNumId w:val="30"/>
  </w:num>
  <w:num w:numId="11" w16cid:durableId="804930308">
    <w:abstractNumId w:val="8"/>
  </w:num>
  <w:num w:numId="12" w16cid:durableId="1633559634">
    <w:abstractNumId w:val="16"/>
  </w:num>
  <w:num w:numId="13" w16cid:durableId="360739398">
    <w:abstractNumId w:val="4"/>
  </w:num>
  <w:num w:numId="14" w16cid:durableId="529993588">
    <w:abstractNumId w:val="12"/>
  </w:num>
  <w:num w:numId="15" w16cid:durableId="1133253724">
    <w:abstractNumId w:val="1"/>
  </w:num>
  <w:num w:numId="16" w16cid:durableId="1361513183">
    <w:abstractNumId w:val="22"/>
  </w:num>
  <w:num w:numId="17" w16cid:durableId="2111504818">
    <w:abstractNumId w:val="15"/>
  </w:num>
  <w:num w:numId="18" w16cid:durableId="739669893">
    <w:abstractNumId w:val="31"/>
  </w:num>
  <w:num w:numId="19" w16cid:durableId="70935991">
    <w:abstractNumId w:val="7"/>
  </w:num>
  <w:num w:numId="20" w16cid:durableId="1318145943">
    <w:abstractNumId w:val="18"/>
  </w:num>
  <w:num w:numId="21" w16cid:durableId="1169058052">
    <w:abstractNumId w:val="19"/>
  </w:num>
  <w:num w:numId="22" w16cid:durableId="191500943">
    <w:abstractNumId w:val="32"/>
  </w:num>
  <w:num w:numId="23" w16cid:durableId="1359892940">
    <w:abstractNumId w:val="14"/>
  </w:num>
  <w:num w:numId="24" w16cid:durableId="1014963390">
    <w:abstractNumId w:val="21"/>
  </w:num>
  <w:num w:numId="25" w16cid:durableId="2109881450">
    <w:abstractNumId w:val="2"/>
  </w:num>
  <w:num w:numId="26" w16cid:durableId="1302811864">
    <w:abstractNumId w:val="29"/>
  </w:num>
  <w:num w:numId="27" w16cid:durableId="1565292412">
    <w:abstractNumId w:val="3"/>
  </w:num>
  <w:num w:numId="28" w16cid:durableId="1359893018">
    <w:abstractNumId w:val="28"/>
  </w:num>
  <w:num w:numId="29" w16cid:durableId="1182546215">
    <w:abstractNumId w:val="5"/>
  </w:num>
  <w:num w:numId="30" w16cid:durableId="392391572">
    <w:abstractNumId w:val="27"/>
  </w:num>
  <w:num w:numId="31" w16cid:durableId="598561835">
    <w:abstractNumId w:val="23"/>
  </w:num>
  <w:num w:numId="32" w16cid:durableId="2036536750">
    <w:abstractNumId w:val="9"/>
  </w:num>
  <w:num w:numId="33" w16cid:durableId="13133654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3781"/>
    <w:rsid w:val="00000775"/>
    <w:rsid w:val="00005EC6"/>
    <w:rsid w:val="00006078"/>
    <w:rsid w:val="0001009E"/>
    <w:rsid w:val="000132D3"/>
    <w:rsid w:val="0001357D"/>
    <w:rsid w:val="00021A9E"/>
    <w:rsid w:val="00023C35"/>
    <w:rsid w:val="00023DA0"/>
    <w:rsid w:val="00026545"/>
    <w:rsid w:val="00026DC3"/>
    <w:rsid w:val="00030758"/>
    <w:rsid w:val="00031635"/>
    <w:rsid w:val="0003200C"/>
    <w:rsid w:val="00034D18"/>
    <w:rsid w:val="000354E9"/>
    <w:rsid w:val="00037DB6"/>
    <w:rsid w:val="00037E50"/>
    <w:rsid w:val="00042BFB"/>
    <w:rsid w:val="000430FE"/>
    <w:rsid w:val="00043B6F"/>
    <w:rsid w:val="000444D0"/>
    <w:rsid w:val="00044F09"/>
    <w:rsid w:val="00046402"/>
    <w:rsid w:val="000542E9"/>
    <w:rsid w:val="00061BDB"/>
    <w:rsid w:val="000628F7"/>
    <w:rsid w:val="000660FE"/>
    <w:rsid w:val="0006672E"/>
    <w:rsid w:val="00071427"/>
    <w:rsid w:val="00071665"/>
    <w:rsid w:val="00072BA7"/>
    <w:rsid w:val="000746C6"/>
    <w:rsid w:val="000748DC"/>
    <w:rsid w:val="00084B9B"/>
    <w:rsid w:val="0008603E"/>
    <w:rsid w:val="00090B66"/>
    <w:rsid w:val="00093B9F"/>
    <w:rsid w:val="00094D05"/>
    <w:rsid w:val="00096817"/>
    <w:rsid w:val="000978D5"/>
    <w:rsid w:val="000A0108"/>
    <w:rsid w:val="000A5701"/>
    <w:rsid w:val="000A7AA7"/>
    <w:rsid w:val="000B0548"/>
    <w:rsid w:val="000B16AF"/>
    <w:rsid w:val="000C3BD4"/>
    <w:rsid w:val="000C3CBF"/>
    <w:rsid w:val="000C4377"/>
    <w:rsid w:val="000C6B94"/>
    <w:rsid w:val="000D1658"/>
    <w:rsid w:val="000D60E4"/>
    <w:rsid w:val="000D78D0"/>
    <w:rsid w:val="000E22F0"/>
    <w:rsid w:val="000E363E"/>
    <w:rsid w:val="000F043D"/>
    <w:rsid w:val="000F0622"/>
    <w:rsid w:val="000F2184"/>
    <w:rsid w:val="00100385"/>
    <w:rsid w:val="00100969"/>
    <w:rsid w:val="00103371"/>
    <w:rsid w:val="00105567"/>
    <w:rsid w:val="0010593C"/>
    <w:rsid w:val="00106655"/>
    <w:rsid w:val="00107928"/>
    <w:rsid w:val="00112A73"/>
    <w:rsid w:val="00115B43"/>
    <w:rsid w:val="00116806"/>
    <w:rsid w:val="001230E2"/>
    <w:rsid w:val="0012389C"/>
    <w:rsid w:val="00124B9E"/>
    <w:rsid w:val="00125235"/>
    <w:rsid w:val="00125E78"/>
    <w:rsid w:val="001309FE"/>
    <w:rsid w:val="00131E6A"/>
    <w:rsid w:val="00132DE6"/>
    <w:rsid w:val="00133C34"/>
    <w:rsid w:val="00134807"/>
    <w:rsid w:val="0013757E"/>
    <w:rsid w:val="001414D8"/>
    <w:rsid w:val="001417BF"/>
    <w:rsid w:val="00142A0C"/>
    <w:rsid w:val="00143258"/>
    <w:rsid w:val="001504F4"/>
    <w:rsid w:val="00150B44"/>
    <w:rsid w:val="00150ED9"/>
    <w:rsid w:val="00152143"/>
    <w:rsid w:val="00152285"/>
    <w:rsid w:val="00153ADC"/>
    <w:rsid w:val="001602EC"/>
    <w:rsid w:val="00160567"/>
    <w:rsid w:val="001629A5"/>
    <w:rsid w:val="00162F73"/>
    <w:rsid w:val="001666A8"/>
    <w:rsid w:val="001673E1"/>
    <w:rsid w:val="00170069"/>
    <w:rsid w:val="00170EEE"/>
    <w:rsid w:val="001745B3"/>
    <w:rsid w:val="00176546"/>
    <w:rsid w:val="00180D88"/>
    <w:rsid w:val="00181987"/>
    <w:rsid w:val="00181D50"/>
    <w:rsid w:val="001837D6"/>
    <w:rsid w:val="001845DF"/>
    <w:rsid w:val="00186F16"/>
    <w:rsid w:val="00187858"/>
    <w:rsid w:val="00187B5B"/>
    <w:rsid w:val="00190A4D"/>
    <w:rsid w:val="001969BE"/>
    <w:rsid w:val="00197AE1"/>
    <w:rsid w:val="001A3EE3"/>
    <w:rsid w:val="001A5727"/>
    <w:rsid w:val="001A7702"/>
    <w:rsid w:val="001B2844"/>
    <w:rsid w:val="001B6FD5"/>
    <w:rsid w:val="001C011A"/>
    <w:rsid w:val="001C030F"/>
    <w:rsid w:val="001C2954"/>
    <w:rsid w:val="001D12AF"/>
    <w:rsid w:val="001D1429"/>
    <w:rsid w:val="001D184B"/>
    <w:rsid w:val="001D23E1"/>
    <w:rsid w:val="001D37C8"/>
    <w:rsid w:val="001D49A8"/>
    <w:rsid w:val="001D4E3A"/>
    <w:rsid w:val="001D58A4"/>
    <w:rsid w:val="001E2986"/>
    <w:rsid w:val="001E6F64"/>
    <w:rsid w:val="001F2E31"/>
    <w:rsid w:val="001F541F"/>
    <w:rsid w:val="001F6D5C"/>
    <w:rsid w:val="00210933"/>
    <w:rsid w:val="00212A0D"/>
    <w:rsid w:val="00217FC9"/>
    <w:rsid w:val="00223FAC"/>
    <w:rsid w:val="002249F1"/>
    <w:rsid w:val="00227A6F"/>
    <w:rsid w:val="00227C53"/>
    <w:rsid w:val="0023226E"/>
    <w:rsid w:val="00233F27"/>
    <w:rsid w:val="002346A1"/>
    <w:rsid w:val="002347E7"/>
    <w:rsid w:val="0023546C"/>
    <w:rsid w:val="00236868"/>
    <w:rsid w:val="00242052"/>
    <w:rsid w:val="0024366E"/>
    <w:rsid w:val="002473A4"/>
    <w:rsid w:val="002518A7"/>
    <w:rsid w:val="00251E59"/>
    <w:rsid w:val="00257FA8"/>
    <w:rsid w:val="00260739"/>
    <w:rsid w:val="00263644"/>
    <w:rsid w:val="00266266"/>
    <w:rsid w:val="0026733C"/>
    <w:rsid w:val="00270740"/>
    <w:rsid w:val="002725A2"/>
    <w:rsid w:val="0027271E"/>
    <w:rsid w:val="00276D3D"/>
    <w:rsid w:val="002802CA"/>
    <w:rsid w:val="00283FC5"/>
    <w:rsid w:val="00286995"/>
    <w:rsid w:val="00286EBE"/>
    <w:rsid w:val="00287F75"/>
    <w:rsid w:val="00291F18"/>
    <w:rsid w:val="0029333C"/>
    <w:rsid w:val="0029372C"/>
    <w:rsid w:val="002961E7"/>
    <w:rsid w:val="002976CC"/>
    <w:rsid w:val="002A0619"/>
    <w:rsid w:val="002A3679"/>
    <w:rsid w:val="002A37E1"/>
    <w:rsid w:val="002A3FF3"/>
    <w:rsid w:val="002A4D49"/>
    <w:rsid w:val="002A7EA1"/>
    <w:rsid w:val="002B03C8"/>
    <w:rsid w:val="002B04BB"/>
    <w:rsid w:val="002B18EE"/>
    <w:rsid w:val="002B1E64"/>
    <w:rsid w:val="002B4759"/>
    <w:rsid w:val="002B5635"/>
    <w:rsid w:val="002B764F"/>
    <w:rsid w:val="002B7FA1"/>
    <w:rsid w:val="002C029B"/>
    <w:rsid w:val="002C30D9"/>
    <w:rsid w:val="002C7F1B"/>
    <w:rsid w:val="002D202A"/>
    <w:rsid w:val="002D273F"/>
    <w:rsid w:val="002D2D2E"/>
    <w:rsid w:val="002D3BE8"/>
    <w:rsid w:val="002D7C6B"/>
    <w:rsid w:val="002E2349"/>
    <w:rsid w:val="002E5FA2"/>
    <w:rsid w:val="002E640A"/>
    <w:rsid w:val="002F122B"/>
    <w:rsid w:val="002F2454"/>
    <w:rsid w:val="002F27AA"/>
    <w:rsid w:val="002F35DC"/>
    <w:rsid w:val="002F45A1"/>
    <w:rsid w:val="002F5533"/>
    <w:rsid w:val="002F730D"/>
    <w:rsid w:val="00300D37"/>
    <w:rsid w:val="00301920"/>
    <w:rsid w:val="00304838"/>
    <w:rsid w:val="00310167"/>
    <w:rsid w:val="003111DA"/>
    <w:rsid w:val="003132BF"/>
    <w:rsid w:val="00313F9F"/>
    <w:rsid w:val="003213F3"/>
    <w:rsid w:val="0032213F"/>
    <w:rsid w:val="003226D1"/>
    <w:rsid w:val="00322788"/>
    <w:rsid w:val="0032299E"/>
    <w:rsid w:val="003244B3"/>
    <w:rsid w:val="003252DC"/>
    <w:rsid w:val="003276E6"/>
    <w:rsid w:val="00331432"/>
    <w:rsid w:val="00332A65"/>
    <w:rsid w:val="00333462"/>
    <w:rsid w:val="00335762"/>
    <w:rsid w:val="0033647A"/>
    <w:rsid w:val="003410BB"/>
    <w:rsid w:val="00344A02"/>
    <w:rsid w:val="00351BDF"/>
    <w:rsid w:val="003527B7"/>
    <w:rsid w:val="00352F5E"/>
    <w:rsid w:val="0035696F"/>
    <w:rsid w:val="003572B3"/>
    <w:rsid w:val="0036014F"/>
    <w:rsid w:val="0036157B"/>
    <w:rsid w:val="003634BC"/>
    <w:rsid w:val="003647DD"/>
    <w:rsid w:val="0036636F"/>
    <w:rsid w:val="00366F12"/>
    <w:rsid w:val="00370D33"/>
    <w:rsid w:val="00372BA2"/>
    <w:rsid w:val="00380EDB"/>
    <w:rsid w:val="00382189"/>
    <w:rsid w:val="00386209"/>
    <w:rsid w:val="00386655"/>
    <w:rsid w:val="00386FA4"/>
    <w:rsid w:val="00387BCD"/>
    <w:rsid w:val="003913AF"/>
    <w:rsid w:val="003968C6"/>
    <w:rsid w:val="003A2B03"/>
    <w:rsid w:val="003A3FE5"/>
    <w:rsid w:val="003A504D"/>
    <w:rsid w:val="003A66F7"/>
    <w:rsid w:val="003B5222"/>
    <w:rsid w:val="003B7F88"/>
    <w:rsid w:val="003C0E19"/>
    <w:rsid w:val="003C3401"/>
    <w:rsid w:val="003C466E"/>
    <w:rsid w:val="003C73DE"/>
    <w:rsid w:val="003C797D"/>
    <w:rsid w:val="003D128E"/>
    <w:rsid w:val="003D5630"/>
    <w:rsid w:val="003D641F"/>
    <w:rsid w:val="003E14FE"/>
    <w:rsid w:val="003E1542"/>
    <w:rsid w:val="003E18A2"/>
    <w:rsid w:val="003E1DA4"/>
    <w:rsid w:val="003E2353"/>
    <w:rsid w:val="003E240A"/>
    <w:rsid w:val="003E270E"/>
    <w:rsid w:val="003E4005"/>
    <w:rsid w:val="003E65A1"/>
    <w:rsid w:val="003F454D"/>
    <w:rsid w:val="003F4C1E"/>
    <w:rsid w:val="003F53BE"/>
    <w:rsid w:val="003F61CA"/>
    <w:rsid w:val="003F68EE"/>
    <w:rsid w:val="0040027B"/>
    <w:rsid w:val="00401EF5"/>
    <w:rsid w:val="004125F0"/>
    <w:rsid w:val="00412833"/>
    <w:rsid w:val="00413E62"/>
    <w:rsid w:val="00414AB3"/>
    <w:rsid w:val="0041548E"/>
    <w:rsid w:val="004178D6"/>
    <w:rsid w:val="00420FC8"/>
    <w:rsid w:val="0042230D"/>
    <w:rsid w:val="004271F9"/>
    <w:rsid w:val="00430839"/>
    <w:rsid w:val="00432F36"/>
    <w:rsid w:val="004335BF"/>
    <w:rsid w:val="00434FBB"/>
    <w:rsid w:val="00435022"/>
    <w:rsid w:val="004359B9"/>
    <w:rsid w:val="00436030"/>
    <w:rsid w:val="00437674"/>
    <w:rsid w:val="004418D1"/>
    <w:rsid w:val="0044203F"/>
    <w:rsid w:val="00442807"/>
    <w:rsid w:val="00444363"/>
    <w:rsid w:val="004451A3"/>
    <w:rsid w:val="0045068E"/>
    <w:rsid w:val="00452101"/>
    <w:rsid w:val="00452FCB"/>
    <w:rsid w:val="004557D2"/>
    <w:rsid w:val="00456F82"/>
    <w:rsid w:val="00460B93"/>
    <w:rsid w:val="004619A4"/>
    <w:rsid w:val="00463C74"/>
    <w:rsid w:val="004649E4"/>
    <w:rsid w:val="00472C03"/>
    <w:rsid w:val="00473C1C"/>
    <w:rsid w:val="00473D0C"/>
    <w:rsid w:val="00484763"/>
    <w:rsid w:val="0048528E"/>
    <w:rsid w:val="0049275F"/>
    <w:rsid w:val="004955E0"/>
    <w:rsid w:val="00495A3B"/>
    <w:rsid w:val="004A0ABC"/>
    <w:rsid w:val="004A328D"/>
    <w:rsid w:val="004A3D6E"/>
    <w:rsid w:val="004A4328"/>
    <w:rsid w:val="004A5223"/>
    <w:rsid w:val="004A548D"/>
    <w:rsid w:val="004A653B"/>
    <w:rsid w:val="004B1B0C"/>
    <w:rsid w:val="004B3B78"/>
    <w:rsid w:val="004B4131"/>
    <w:rsid w:val="004C011E"/>
    <w:rsid w:val="004C0C93"/>
    <w:rsid w:val="004C58F1"/>
    <w:rsid w:val="004C6BF3"/>
    <w:rsid w:val="004C720E"/>
    <w:rsid w:val="004D047C"/>
    <w:rsid w:val="004D180F"/>
    <w:rsid w:val="004D2DBA"/>
    <w:rsid w:val="004D5097"/>
    <w:rsid w:val="004D793B"/>
    <w:rsid w:val="004E467B"/>
    <w:rsid w:val="004F08FC"/>
    <w:rsid w:val="004F0EE6"/>
    <w:rsid w:val="004F4E73"/>
    <w:rsid w:val="004F7088"/>
    <w:rsid w:val="00500C4E"/>
    <w:rsid w:val="00501539"/>
    <w:rsid w:val="00501944"/>
    <w:rsid w:val="005042A8"/>
    <w:rsid w:val="00505A50"/>
    <w:rsid w:val="005110F9"/>
    <w:rsid w:val="0051112D"/>
    <w:rsid w:val="00511190"/>
    <w:rsid w:val="00512E81"/>
    <w:rsid w:val="00513625"/>
    <w:rsid w:val="005144E2"/>
    <w:rsid w:val="00520807"/>
    <w:rsid w:val="00522834"/>
    <w:rsid w:val="00523DC7"/>
    <w:rsid w:val="0052437E"/>
    <w:rsid w:val="00526535"/>
    <w:rsid w:val="00526C05"/>
    <w:rsid w:val="00527409"/>
    <w:rsid w:val="00535CF8"/>
    <w:rsid w:val="00537A47"/>
    <w:rsid w:val="00540A60"/>
    <w:rsid w:val="00541FB5"/>
    <w:rsid w:val="00543277"/>
    <w:rsid w:val="0054338F"/>
    <w:rsid w:val="00545305"/>
    <w:rsid w:val="00546B6A"/>
    <w:rsid w:val="005478AB"/>
    <w:rsid w:val="00547E62"/>
    <w:rsid w:val="005513F3"/>
    <w:rsid w:val="00551E2C"/>
    <w:rsid w:val="00551F1E"/>
    <w:rsid w:val="0055378D"/>
    <w:rsid w:val="00554AB2"/>
    <w:rsid w:val="00555D39"/>
    <w:rsid w:val="00557519"/>
    <w:rsid w:val="0056283A"/>
    <w:rsid w:val="005647EE"/>
    <w:rsid w:val="00564A82"/>
    <w:rsid w:val="00565E49"/>
    <w:rsid w:val="00572B20"/>
    <w:rsid w:val="00573D8D"/>
    <w:rsid w:val="00577FAB"/>
    <w:rsid w:val="00580EF5"/>
    <w:rsid w:val="00581420"/>
    <w:rsid w:val="005834F4"/>
    <w:rsid w:val="0059368C"/>
    <w:rsid w:val="005942B0"/>
    <w:rsid w:val="005A39D8"/>
    <w:rsid w:val="005A48E4"/>
    <w:rsid w:val="005A6835"/>
    <w:rsid w:val="005A6A6B"/>
    <w:rsid w:val="005A71DA"/>
    <w:rsid w:val="005A78A8"/>
    <w:rsid w:val="005B0510"/>
    <w:rsid w:val="005B083F"/>
    <w:rsid w:val="005B0B96"/>
    <w:rsid w:val="005B0DFD"/>
    <w:rsid w:val="005B7D99"/>
    <w:rsid w:val="005C1376"/>
    <w:rsid w:val="005C498C"/>
    <w:rsid w:val="005C6235"/>
    <w:rsid w:val="005C62A1"/>
    <w:rsid w:val="005C6695"/>
    <w:rsid w:val="005C67BB"/>
    <w:rsid w:val="005D02F8"/>
    <w:rsid w:val="005D053A"/>
    <w:rsid w:val="005D7F32"/>
    <w:rsid w:val="005E006B"/>
    <w:rsid w:val="005E0543"/>
    <w:rsid w:val="005E1B82"/>
    <w:rsid w:val="005E5865"/>
    <w:rsid w:val="005E6B74"/>
    <w:rsid w:val="005E72F5"/>
    <w:rsid w:val="005E7898"/>
    <w:rsid w:val="005F09A4"/>
    <w:rsid w:val="005F2B64"/>
    <w:rsid w:val="005F40A1"/>
    <w:rsid w:val="005F5B3B"/>
    <w:rsid w:val="00603B85"/>
    <w:rsid w:val="0060469D"/>
    <w:rsid w:val="00610CE1"/>
    <w:rsid w:val="0062054A"/>
    <w:rsid w:val="00622C89"/>
    <w:rsid w:val="00623F28"/>
    <w:rsid w:val="00625419"/>
    <w:rsid w:val="006258C9"/>
    <w:rsid w:val="0063058F"/>
    <w:rsid w:val="00633400"/>
    <w:rsid w:val="00634691"/>
    <w:rsid w:val="00637D70"/>
    <w:rsid w:val="0064209C"/>
    <w:rsid w:val="006429E9"/>
    <w:rsid w:val="0064543C"/>
    <w:rsid w:val="0065222C"/>
    <w:rsid w:val="006556F0"/>
    <w:rsid w:val="00657D1D"/>
    <w:rsid w:val="0066381B"/>
    <w:rsid w:val="006649A1"/>
    <w:rsid w:val="0066527A"/>
    <w:rsid w:val="006667E6"/>
    <w:rsid w:val="006715B8"/>
    <w:rsid w:val="00671C58"/>
    <w:rsid w:val="00677B38"/>
    <w:rsid w:val="00677B3C"/>
    <w:rsid w:val="00677DD4"/>
    <w:rsid w:val="0068027B"/>
    <w:rsid w:val="00681F16"/>
    <w:rsid w:val="006840F0"/>
    <w:rsid w:val="006842CB"/>
    <w:rsid w:val="006845DD"/>
    <w:rsid w:val="006849B5"/>
    <w:rsid w:val="00685649"/>
    <w:rsid w:val="00691770"/>
    <w:rsid w:val="00692F83"/>
    <w:rsid w:val="006933E4"/>
    <w:rsid w:val="006943CE"/>
    <w:rsid w:val="00695CB0"/>
    <w:rsid w:val="0069788E"/>
    <w:rsid w:val="006A0303"/>
    <w:rsid w:val="006A15FC"/>
    <w:rsid w:val="006A1BB7"/>
    <w:rsid w:val="006A1EA8"/>
    <w:rsid w:val="006A2CE5"/>
    <w:rsid w:val="006A6BE3"/>
    <w:rsid w:val="006B03DC"/>
    <w:rsid w:val="006B07B8"/>
    <w:rsid w:val="006B2A0E"/>
    <w:rsid w:val="006B3335"/>
    <w:rsid w:val="006B5D02"/>
    <w:rsid w:val="006B75BE"/>
    <w:rsid w:val="006C0010"/>
    <w:rsid w:val="006C1B17"/>
    <w:rsid w:val="006C4811"/>
    <w:rsid w:val="006C5517"/>
    <w:rsid w:val="006D120D"/>
    <w:rsid w:val="006D3A76"/>
    <w:rsid w:val="006D5663"/>
    <w:rsid w:val="006D591D"/>
    <w:rsid w:val="006D66B8"/>
    <w:rsid w:val="006D7802"/>
    <w:rsid w:val="006E0E5C"/>
    <w:rsid w:val="006E103B"/>
    <w:rsid w:val="006E23A5"/>
    <w:rsid w:val="006E303B"/>
    <w:rsid w:val="006E5C36"/>
    <w:rsid w:val="006F0957"/>
    <w:rsid w:val="006F0E2F"/>
    <w:rsid w:val="006F271B"/>
    <w:rsid w:val="006F4531"/>
    <w:rsid w:val="006F51DD"/>
    <w:rsid w:val="006F525E"/>
    <w:rsid w:val="006F5C3A"/>
    <w:rsid w:val="006F5D8C"/>
    <w:rsid w:val="006F654D"/>
    <w:rsid w:val="006F7144"/>
    <w:rsid w:val="006F789E"/>
    <w:rsid w:val="006F7A2C"/>
    <w:rsid w:val="007004A3"/>
    <w:rsid w:val="007008D8"/>
    <w:rsid w:val="0070143D"/>
    <w:rsid w:val="0070299C"/>
    <w:rsid w:val="00702D93"/>
    <w:rsid w:val="0070475F"/>
    <w:rsid w:val="007052EE"/>
    <w:rsid w:val="00707E53"/>
    <w:rsid w:val="0071095F"/>
    <w:rsid w:val="00710AD1"/>
    <w:rsid w:val="0071172A"/>
    <w:rsid w:val="007160D5"/>
    <w:rsid w:val="007174B8"/>
    <w:rsid w:val="00717592"/>
    <w:rsid w:val="00717AC0"/>
    <w:rsid w:val="00720437"/>
    <w:rsid w:val="007207FE"/>
    <w:rsid w:val="00720E54"/>
    <w:rsid w:val="00720F39"/>
    <w:rsid w:val="007229D8"/>
    <w:rsid w:val="00722F27"/>
    <w:rsid w:val="0072774F"/>
    <w:rsid w:val="0073112A"/>
    <w:rsid w:val="00733475"/>
    <w:rsid w:val="00741F7C"/>
    <w:rsid w:val="007424DA"/>
    <w:rsid w:val="007476AF"/>
    <w:rsid w:val="00747E89"/>
    <w:rsid w:val="00750532"/>
    <w:rsid w:val="007513A9"/>
    <w:rsid w:val="007562F3"/>
    <w:rsid w:val="00756F90"/>
    <w:rsid w:val="0076210C"/>
    <w:rsid w:val="00762804"/>
    <w:rsid w:val="0077012E"/>
    <w:rsid w:val="0077070D"/>
    <w:rsid w:val="00772AB5"/>
    <w:rsid w:val="00774113"/>
    <w:rsid w:val="007759DD"/>
    <w:rsid w:val="00775E93"/>
    <w:rsid w:val="00776624"/>
    <w:rsid w:val="0077684E"/>
    <w:rsid w:val="00777E5E"/>
    <w:rsid w:val="007814AB"/>
    <w:rsid w:val="007871CB"/>
    <w:rsid w:val="007929B6"/>
    <w:rsid w:val="007A0C1A"/>
    <w:rsid w:val="007A17B5"/>
    <w:rsid w:val="007A4031"/>
    <w:rsid w:val="007A41B1"/>
    <w:rsid w:val="007A6A02"/>
    <w:rsid w:val="007B1AE1"/>
    <w:rsid w:val="007B1B75"/>
    <w:rsid w:val="007B5921"/>
    <w:rsid w:val="007B5DE7"/>
    <w:rsid w:val="007C09E1"/>
    <w:rsid w:val="007C149F"/>
    <w:rsid w:val="007C3C14"/>
    <w:rsid w:val="007C78AE"/>
    <w:rsid w:val="007D5B66"/>
    <w:rsid w:val="007E1FF9"/>
    <w:rsid w:val="007E28D6"/>
    <w:rsid w:val="007E5195"/>
    <w:rsid w:val="007E5612"/>
    <w:rsid w:val="007E5D55"/>
    <w:rsid w:val="007E5EE6"/>
    <w:rsid w:val="007E78EA"/>
    <w:rsid w:val="007F1F7F"/>
    <w:rsid w:val="007F4056"/>
    <w:rsid w:val="007F4717"/>
    <w:rsid w:val="007F4AD4"/>
    <w:rsid w:val="007F6303"/>
    <w:rsid w:val="0080101B"/>
    <w:rsid w:val="008022F6"/>
    <w:rsid w:val="00803F08"/>
    <w:rsid w:val="00804270"/>
    <w:rsid w:val="00804EE1"/>
    <w:rsid w:val="00805D9F"/>
    <w:rsid w:val="00811188"/>
    <w:rsid w:val="00815648"/>
    <w:rsid w:val="00816200"/>
    <w:rsid w:val="00821180"/>
    <w:rsid w:val="008220EF"/>
    <w:rsid w:val="008223A1"/>
    <w:rsid w:val="00825732"/>
    <w:rsid w:val="00825BF1"/>
    <w:rsid w:val="00832729"/>
    <w:rsid w:val="0083455E"/>
    <w:rsid w:val="00834801"/>
    <w:rsid w:val="0083739A"/>
    <w:rsid w:val="00843397"/>
    <w:rsid w:val="00843BA0"/>
    <w:rsid w:val="00843ECA"/>
    <w:rsid w:val="00845DB8"/>
    <w:rsid w:val="00846503"/>
    <w:rsid w:val="0085019F"/>
    <w:rsid w:val="00850960"/>
    <w:rsid w:val="0085104A"/>
    <w:rsid w:val="00851769"/>
    <w:rsid w:val="0085416D"/>
    <w:rsid w:val="008550D3"/>
    <w:rsid w:val="00856075"/>
    <w:rsid w:val="0085608A"/>
    <w:rsid w:val="0086043E"/>
    <w:rsid w:val="008630EC"/>
    <w:rsid w:val="008637CE"/>
    <w:rsid w:val="00870488"/>
    <w:rsid w:val="0087322E"/>
    <w:rsid w:val="00873C7E"/>
    <w:rsid w:val="00875274"/>
    <w:rsid w:val="00875B39"/>
    <w:rsid w:val="00877EC9"/>
    <w:rsid w:val="00883B31"/>
    <w:rsid w:val="00884324"/>
    <w:rsid w:val="00885A72"/>
    <w:rsid w:val="00886152"/>
    <w:rsid w:val="008944C6"/>
    <w:rsid w:val="008972C0"/>
    <w:rsid w:val="008A050A"/>
    <w:rsid w:val="008A7AA8"/>
    <w:rsid w:val="008B1ACB"/>
    <w:rsid w:val="008C0775"/>
    <w:rsid w:val="008C0CC7"/>
    <w:rsid w:val="008C0DF3"/>
    <w:rsid w:val="008D0474"/>
    <w:rsid w:val="008D3217"/>
    <w:rsid w:val="008D56F8"/>
    <w:rsid w:val="008E17DC"/>
    <w:rsid w:val="008E3ABB"/>
    <w:rsid w:val="008E404A"/>
    <w:rsid w:val="008E6A77"/>
    <w:rsid w:val="008F0F7C"/>
    <w:rsid w:val="008F161B"/>
    <w:rsid w:val="008F1B0C"/>
    <w:rsid w:val="008F3640"/>
    <w:rsid w:val="008F494A"/>
    <w:rsid w:val="008F66FD"/>
    <w:rsid w:val="008F6F86"/>
    <w:rsid w:val="00900E1A"/>
    <w:rsid w:val="00902FCD"/>
    <w:rsid w:val="009039F4"/>
    <w:rsid w:val="00904C60"/>
    <w:rsid w:val="00905DF9"/>
    <w:rsid w:val="00905F5E"/>
    <w:rsid w:val="00910101"/>
    <w:rsid w:val="009102FB"/>
    <w:rsid w:val="00911A75"/>
    <w:rsid w:val="00911A9E"/>
    <w:rsid w:val="00917BC1"/>
    <w:rsid w:val="00917E24"/>
    <w:rsid w:val="00922B9A"/>
    <w:rsid w:val="009253B9"/>
    <w:rsid w:val="00927787"/>
    <w:rsid w:val="00927D65"/>
    <w:rsid w:val="009331E9"/>
    <w:rsid w:val="00935176"/>
    <w:rsid w:val="009353BA"/>
    <w:rsid w:val="009361CD"/>
    <w:rsid w:val="009462CA"/>
    <w:rsid w:val="00955678"/>
    <w:rsid w:val="009562F8"/>
    <w:rsid w:val="00964F9F"/>
    <w:rsid w:val="00965ACC"/>
    <w:rsid w:val="00966D22"/>
    <w:rsid w:val="00973920"/>
    <w:rsid w:val="0097643B"/>
    <w:rsid w:val="00976440"/>
    <w:rsid w:val="009839A5"/>
    <w:rsid w:val="009853D8"/>
    <w:rsid w:val="00986956"/>
    <w:rsid w:val="009879DC"/>
    <w:rsid w:val="009910F5"/>
    <w:rsid w:val="009954DD"/>
    <w:rsid w:val="009A6162"/>
    <w:rsid w:val="009B167C"/>
    <w:rsid w:val="009B39ED"/>
    <w:rsid w:val="009B5C3A"/>
    <w:rsid w:val="009B65EE"/>
    <w:rsid w:val="009C1B5B"/>
    <w:rsid w:val="009C382E"/>
    <w:rsid w:val="009C4127"/>
    <w:rsid w:val="009C4D20"/>
    <w:rsid w:val="009C64C5"/>
    <w:rsid w:val="009C78C5"/>
    <w:rsid w:val="009D6B69"/>
    <w:rsid w:val="009E56F3"/>
    <w:rsid w:val="009E76A0"/>
    <w:rsid w:val="009F119B"/>
    <w:rsid w:val="009F1BB4"/>
    <w:rsid w:val="009F22A4"/>
    <w:rsid w:val="009F713D"/>
    <w:rsid w:val="009F78AA"/>
    <w:rsid w:val="00A047CD"/>
    <w:rsid w:val="00A0627B"/>
    <w:rsid w:val="00A07D5E"/>
    <w:rsid w:val="00A11427"/>
    <w:rsid w:val="00A117F6"/>
    <w:rsid w:val="00A132B5"/>
    <w:rsid w:val="00A138CC"/>
    <w:rsid w:val="00A1552D"/>
    <w:rsid w:val="00A1585F"/>
    <w:rsid w:val="00A1795E"/>
    <w:rsid w:val="00A218A6"/>
    <w:rsid w:val="00A23382"/>
    <w:rsid w:val="00A24358"/>
    <w:rsid w:val="00A2445B"/>
    <w:rsid w:val="00A2541D"/>
    <w:rsid w:val="00A26CDB"/>
    <w:rsid w:val="00A3133D"/>
    <w:rsid w:val="00A33118"/>
    <w:rsid w:val="00A34686"/>
    <w:rsid w:val="00A34A55"/>
    <w:rsid w:val="00A4018E"/>
    <w:rsid w:val="00A4021A"/>
    <w:rsid w:val="00A443F2"/>
    <w:rsid w:val="00A4522D"/>
    <w:rsid w:val="00A4648D"/>
    <w:rsid w:val="00A4731C"/>
    <w:rsid w:val="00A61D4A"/>
    <w:rsid w:val="00A63296"/>
    <w:rsid w:val="00A6352D"/>
    <w:rsid w:val="00A65849"/>
    <w:rsid w:val="00A65CEF"/>
    <w:rsid w:val="00A70408"/>
    <w:rsid w:val="00A74753"/>
    <w:rsid w:val="00A84FDF"/>
    <w:rsid w:val="00A868F2"/>
    <w:rsid w:val="00A86990"/>
    <w:rsid w:val="00A87A49"/>
    <w:rsid w:val="00A92779"/>
    <w:rsid w:val="00A94D8D"/>
    <w:rsid w:val="00A9742B"/>
    <w:rsid w:val="00A97DF4"/>
    <w:rsid w:val="00AA6E29"/>
    <w:rsid w:val="00AB2A44"/>
    <w:rsid w:val="00AB3F56"/>
    <w:rsid w:val="00AB44AE"/>
    <w:rsid w:val="00AB7F2B"/>
    <w:rsid w:val="00AC44A6"/>
    <w:rsid w:val="00AC4A0A"/>
    <w:rsid w:val="00AC5D62"/>
    <w:rsid w:val="00AC5D87"/>
    <w:rsid w:val="00AC69A5"/>
    <w:rsid w:val="00AC6ED5"/>
    <w:rsid w:val="00AC71CF"/>
    <w:rsid w:val="00AC7E12"/>
    <w:rsid w:val="00AD0548"/>
    <w:rsid w:val="00AD2933"/>
    <w:rsid w:val="00AD3781"/>
    <w:rsid w:val="00AE1EF9"/>
    <w:rsid w:val="00AE5BD6"/>
    <w:rsid w:val="00AE6BAB"/>
    <w:rsid w:val="00AF1196"/>
    <w:rsid w:val="00AF12C9"/>
    <w:rsid w:val="00AF1372"/>
    <w:rsid w:val="00AF3985"/>
    <w:rsid w:val="00AF3B77"/>
    <w:rsid w:val="00AF5449"/>
    <w:rsid w:val="00B012A2"/>
    <w:rsid w:val="00B021B5"/>
    <w:rsid w:val="00B02325"/>
    <w:rsid w:val="00B0303C"/>
    <w:rsid w:val="00B03777"/>
    <w:rsid w:val="00B10FDA"/>
    <w:rsid w:val="00B1334E"/>
    <w:rsid w:val="00B14A81"/>
    <w:rsid w:val="00B14B09"/>
    <w:rsid w:val="00B14BB3"/>
    <w:rsid w:val="00B14BC0"/>
    <w:rsid w:val="00B17699"/>
    <w:rsid w:val="00B21063"/>
    <w:rsid w:val="00B270E6"/>
    <w:rsid w:val="00B304FF"/>
    <w:rsid w:val="00B32716"/>
    <w:rsid w:val="00B33100"/>
    <w:rsid w:val="00B34EFC"/>
    <w:rsid w:val="00B35EC8"/>
    <w:rsid w:val="00B37656"/>
    <w:rsid w:val="00B3787C"/>
    <w:rsid w:val="00B413C7"/>
    <w:rsid w:val="00B44E6A"/>
    <w:rsid w:val="00B4513B"/>
    <w:rsid w:val="00B4578B"/>
    <w:rsid w:val="00B46054"/>
    <w:rsid w:val="00B475FB"/>
    <w:rsid w:val="00B47689"/>
    <w:rsid w:val="00B5233E"/>
    <w:rsid w:val="00B52ED3"/>
    <w:rsid w:val="00B55C88"/>
    <w:rsid w:val="00B62AA1"/>
    <w:rsid w:val="00B63B39"/>
    <w:rsid w:val="00B66694"/>
    <w:rsid w:val="00B66C96"/>
    <w:rsid w:val="00B71398"/>
    <w:rsid w:val="00B72BC9"/>
    <w:rsid w:val="00B74FF5"/>
    <w:rsid w:val="00B80B1F"/>
    <w:rsid w:val="00B834FD"/>
    <w:rsid w:val="00B8571C"/>
    <w:rsid w:val="00B920E1"/>
    <w:rsid w:val="00B92AA4"/>
    <w:rsid w:val="00B947A6"/>
    <w:rsid w:val="00B9686C"/>
    <w:rsid w:val="00BA1577"/>
    <w:rsid w:val="00BA6DE7"/>
    <w:rsid w:val="00BA6F5F"/>
    <w:rsid w:val="00BA7B43"/>
    <w:rsid w:val="00BB17E2"/>
    <w:rsid w:val="00BB2630"/>
    <w:rsid w:val="00BC0EDA"/>
    <w:rsid w:val="00BC1EBA"/>
    <w:rsid w:val="00BC4169"/>
    <w:rsid w:val="00BC62CF"/>
    <w:rsid w:val="00BC6982"/>
    <w:rsid w:val="00BC6A3C"/>
    <w:rsid w:val="00BD07E2"/>
    <w:rsid w:val="00BD2CDD"/>
    <w:rsid w:val="00BD3069"/>
    <w:rsid w:val="00BD4626"/>
    <w:rsid w:val="00BD4F28"/>
    <w:rsid w:val="00BD5448"/>
    <w:rsid w:val="00BD7F4E"/>
    <w:rsid w:val="00BE0050"/>
    <w:rsid w:val="00BE0826"/>
    <w:rsid w:val="00BE4E31"/>
    <w:rsid w:val="00BE6447"/>
    <w:rsid w:val="00BE709B"/>
    <w:rsid w:val="00BF0785"/>
    <w:rsid w:val="00BF0A30"/>
    <w:rsid w:val="00BF343C"/>
    <w:rsid w:val="00BF34BA"/>
    <w:rsid w:val="00BF34F1"/>
    <w:rsid w:val="00BF4790"/>
    <w:rsid w:val="00BF6596"/>
    <w:rsid w:val="00C00436"/>
    <w:rsid w:val="00C03561"/>
    <w:rsid w:val="00C06AB6"/>
    <w:rsid w:val="00C105D8"/>
    <w:rsid w:val="00C12288"/>
    <w:rsid w:val="00C2111B"/>
    <w:rsid w:val="00C236FE"/>
    <w:rsid w:val="00C242A5"/>
    <w:rsid w:val="00C2508F"/>
    <w:rsid w:val="00C252BE"/>
    <w:rsid w:val="00C30BDB"/>
    <w:rsid w:val="00C35A2B"/>
    <w:rsid w:val="00C43743"/>
    <w:rsid w:val="00C443A6"/>
    <w:rsid w:val="00C46604"/>
    <w:rsid w:val="00C519B4"/>
    <w:rsid w:val="00C52A61"/>
    <w:rsid w:val="00C53EDD"/>
    <w:rsid w:val="00C54566"/>
    <w:rsid w:val="00C55CF5"/>
    <w:rsid w:val="00C564A1"/>
    <w:rsid w:val="00C61806"/>
    <w:rsid w:val="00C66408"/>
    <w:rsid w:val="00C715F7"/>
    <w:rsid w:val="00C72E48"/>
    <w:rsid w:val="00C743EB"/>
    <w:rsid w:val="00C75180"/>
    <w:rsid w:val="00C768FE"/>
    <w:rsid w:val="00C769CD"/>
    <w:rsid w:val="00C76C9D"/>
    <w:rsid w:val="00C8171C"/>
    <w:rsid w:val="00C91A72"/>
    <w:rsid w:val="00C91F5C"/>
    <w:rsid w:val="00C92829"/>
    <w:rsid w:val="00C94350"/>
    <w:rsid w:val="00C972D3"/>
    <w:rsid w:val="00CA0355"/>
    <w:rsid w:val="00CA3937"/>
    <w:rsid w:val="00CA575C"/>
    <w:rsid w:val="00CB18E1"/>
    <w:rsid w:val="00CB2631"/>
    <w:rsid w:val="00CB4707"/>
    <w:rsid w:val="00CB4FBB"/>
    <w:rsid w:val="00CB68FF"/>
    <w:rsid w:val="00CC25CE"/>
    <w:rsid w:val="00CD0B06"/>
    <w:rsid w:val="00CD3391"/>
    <w:rsid w:val="00CD5B46"/>
    <w:rsid w:val="00CE1262"/>
    <w:rsid w:val="00CE54E2"/>
    <w:rsid w:val="00CE69B5"/>
    <w:rsid w:val="00CE69CF"/>
    <w:rsid w:val="00CE732B"/>
    <w:rsid w:val="00CF09C6"/>
    <w:rsid w:val="00CF0DD3"/>
    <w:rsid w:val="00CF2C37"/>
    <w:rsid w:val="00CF2F7D"/>
    <w:rsid w:val="00CF4083"/>
    <w:rsid w:val="00CF4691"/>
    <w:rsid w:val="00D01288"/>
    <w:rsid w:val="00D017AC"/>
    <w:rsid w:val="00D02B4A"/>
    <w:rsid w:val="00D038A2"/>
    <w:rsid w:val="00D05115"/>
    <w:rsid w:val="00D05938"/>
    <w:rsid w:val="00D06DD2"/>
    <w:rsid w:val="00D1245C"/>
    <w:rsid w:val="00D124B2"/>
    <w:rsid w:val="00D150C6"/>
    <w:rsid w:val="00D16142"/>
    <w:rsid w:val="00D1675E"/>
    <w:rsid w:val="00D16B44"/>
    <w:rsid w:val="00D16F1C"/>
    <w:rsid w:val="00D17AFE"/>
    <w:rsid w:val="00D203E5"/>
    <w:rsid w:val="00D2052E"/>
    <w:rsid w:val="00D206A8"/>
    <w:rsid w:val="00D20DAA"/>
    <w:rsid w:val="00D25E2E"/>
    <w:rsid w:val="00D26F26"/>
    <w:rsid w:val="00D2741B"/>
    <w:rsid w:val="00D27738"/>
    <w:rsid w:val="00D3087D"/>
    <w:rsid w:val="00D34A98"/>
    <w:rsid w:val="00D3794C"/>
    <w:rsid w:val="00D43ED4"/>
    <w:rsid w:val="00D45ADB"/>
    <w:rsid w:val="00D546CA"/>
    <w:rsid w:val="00D5499F"/>
    <w:rsid w:val="00D61B77"/>
    <w:rsid w:val="00D61D70"/>
    <w:rsid w:val="00D626D9"/>
    <w:rsid w:val="00D627C0"/>
    <w:rsid w:val="00D635B7"/>
    <w:rsid w:val="00D656DC"/>
    <w:rsid w:val="00D762B9"/>
    <w:rsid w:val="00D769E6"/>
    <w:rsid w:val="00D7747F"/>
    <w:rsid w:val="00D823A5"/>
    <w:rsid w:val="00D84829"/>
    <w:rsid w:val="00D85288"/>
    <w:rsid w:val="00D8724C"/>
    <w:rsid w:val="00D87B5B"/>
    <w:rsid w:val="00D91D67"/>
    <w:rsid w:val="00D92CA6"/>
    <w:rsid w:val="00D94B40"/>
    <w:rsid w:val="00D97BFE"/>
    <w:rsid w:val="00DA0BD0"/>
    <w:rsid w:val="00DA0F65"/>
    <w:rsid w:val="00DA1D95"/>
    <w:rsid w:val="00DA291E"/>
    <w:rsid w:val="00DA76FE"/>
    <w:rsid w:val="00DA7867"/>
    <w:rsid w:val="00DB16F3"/>
    <w:rsid w:val="00DB2C46"/>
    <w:rsid w:val="00DB3269"/>
    <w:rsid w:val="00DB6CDE"/>
    <w:rsid w:val="00DC19B5"/>
    <w:rsid w:val="00DC391F"/>
    <w:rsid w:val="00DC7872"/>
    <w:rsid w:val="00DD0F2F"/>
    <w:rsid w:val="00DD3FF3"/>
    <w:rsid w:val="00DD5315"/>
    <w:rsid w:val="00DE1D80"/>
    <w:rsid w:val="00DE50CB"/>
    <w:rsid w:val="00DE54CD"/>
    <w:rsid w:val="00DF0496"/>
    <w:rsid w:val="00DF04CF"/>
    <w:rsid w:val="00DF1184"/>
    <w:rsid w:val="00DF647C"/>
    <w:rsid w:val="00DF6986"/>
    <w:rsid w:val="00E02631"/>
    <w:rsid w:val="00E02DA9"/>
    <w:rsid w:val="00E038F8"/>
    <w:rsid w:val="00E058C9"/>
    <w:rsid w:val="00E06B10"/>
    <w:rsid w:val="00E10F02"/>
    <w:rsid w:val="00E137A6"/>
    <w:rsid w:val="00E14848"/>
    <w:rsid w:val="00E16B15"/>
    <w:rsid w:val="00E21248"/>
    <w:rsid w:val="00E2245E"/>
    <w:rsid w:val="00E23860"/>
    <w:rsid w:val="00E24DFE"/>
    <w:rsid w:val="00E266C7"/>
    <w:rsid w:val="00E26C31"/>
    <w:rsid w:val="00E308B7"/>
    <w:rsid w:val="00E31C4D"/>
    <w:rsid w:val="00E31CA6"/>
    <w:rsid w:val="00E334A9"/>
    <w:rsid w:val="00E33A1E"/>
    <w:rsid w:val="00E33CB8"/>
    <w:rsid w:val="00E33E20"/>
    <w:rsid w:val="00E36592"/>
    <w:rsid w:val="00E373B2"/>
    <w:rsid w:val="00E402A4"/>
    <w:rsid w:val="00E41103"/>
    <w:rsid w:val="00E42813"/>
    <w:rsid w:val="00E42863"/>
    <w:rsid w:val="00E44AA6"/>
    <w:rsid w:val="00E47A36"/>
    <w:rsid w:val="00E5602D"/>
    <w:rsid w:val="00E57F86"/>
    <w:rsid w:val="00E608BA"/>
    <w:rsid w:val="00E61B2F"/>
    <w:rsid w:val="00E626EF"/>
    <w:rsid w:val="00E62BE4"/>
    <w:rsid w:val="00E63B6D"/>
    <w:rsid w:val="00E64059"/>
    <w:rsid w:val="00E72E51"/>
    <w:rsid w:val="00E82078"/>
    <w:rsid w:val="00E83921"/>
    <w:rsid w:val="00E841B7"/>
    <w:rsid w:val="00E86889"/>
    <w:rsid w:val="00E923F0"/>
    <w:rsid w:val="00E92AFA"/>
    <w:rsid w:val="00E936CB"/>
    <w:rsid w:val="00E93DBB"/>
    <w:rsid w:val="00E945BC"/>
    <w:rsid w:val="00E94AA0"/>
    <w:rsid w:val="00E959CD"/>
    <w:rsid w:val="00E95D54"/>
    <w:rsid w:val="00E967D8"/>
    <w:rsid w:val="00EA0241"/>
    <w:rsid w:val="00EA1633"/>
    <w:rsid w:val="00EA5275"/>
    <w:rsid w:val="00EA79CA"/>
    <w:rsid w:val="00EB090E"/>
    <w:rsid w:val="00EB0962"/>
    <w:rsid w:val="00EB1DA6"/>
    <w:rsid w:val="00EB56AE"/>
    <w:rsid w:val="00EB65D8"/>
    <w:rsid w:val="00EB6A90"/>
    <w:rsid w:val="00EC07BB"/>
    <w:rsid w:val="00EC332C"/>
    <w:rsid w:val="00EC5273"/>
    <w:rsid w:val="00EC5336"/>
    <w:rsid w:val="00EC7B1F"/>
    <w:rsid w:val="00ED2BAF"/>
    <w:rsid w:val="00ED503F"/>
    <w:rsid w:val="00ED5763"/>
    <w:rsid w:val="00ED6B75"/>
    <w:rsid w:val="00ED6CC2"/>
    <w:rsid w:val="00EE1660"/>
    <w:rsid w:val="00EE19A6"/>
    <w:rsid w:val="00EE1A77"/>
    <w:rsid w:val="00EE1BE3"/>
    <w:rsid w:val="00EE4C23"/>
    <w:rsid w:val="00EE5473"/>
    <w:rsid w:val="00EE6042"/>
    <w:rsid w:val="00EE6D7D"/>
    <w:rsid w:val="00EE6E69"/>
    <w:rsid w:val="00EE7C3E"/>
    <w:rsid w:val="00EF11B0"/>
    <w:rsid w:val="00EF48EB"/>
    <w:rsid w:val="00EF4919"/>
    <w:rsid w:val="00EF584A"/>
    <w:rsid w:val="00EF6303"/>
    <w:rsid w:val="00F032E7"/>
    <w:rsid w:val="00F038D9"/>
    <w:rsid w:val="00F04E71"/>
    <w:rsid w:val="00F05895"/>
    <w:rsid w:val="00F07D6F"/>
    <w:rsid w:val="00F07DEF"/>
    <w:rsid w:val="00F10CB9"/>
    <w:rsid w:val="00F1112B"/>
    <w:rsid w:val="00F1229D"/>
    <w:rsid w:val="00F131EF"/>
    <w:rsid w:val="00F133A5"/>
    <w:rsid w:val="00F14F03"/>
    <w:rsid w:val="00F15AE9"/>
    <w:rsid w:val="00F15BEA"/>
    <w:rsid w:val="00F166E2"/>
    <w:rsid w:val="00F175AC"/>
    <w:rsid w:val="00F22B45"/>
    <w:rsid w:val="00F25C6B"/>
    <w:rsid w:val="00F261DC"/>
    <w:rsid w:val="00F2734A"/>
    <w:rsid w:val="00F30603"/>
    <w:rsid w:val="00F310F0"/>
    <w:rsid w:val="00F33880"/>
    <w:rsid w:val="00F37DE9"/>
    <w:rsid w:val="00F44BC0"/>
    <w:rsid w:val="00F50AA0"/>
    <w:rsid w:val="00F54AD3"/>
    <w:rsid w:val="00F557AF"/>
    <w:rsid w:val="00F621B5"/>
    <w:rsid w:val="00F63790"/>
    <w:rsid w:val="00F63CC1"/>
    <w:rsid w:val="00F64E84"/>
    <w:rsid w:val="00F70279"/>
    <w:rsid w:val="00F7641F"/>
    <w:rsid w:val="00F81631"/>
    <w:rsid w:val="00F81EC3"/>
    <w:rsid w:val="00F82886"/>
    <w:rsid w:val="00F859EE"/>
    <w:rsid w:val="00F87517"/>
    <w:rsid w:val="00F91014"/>
    <w:rsid w:val="00F92311"/>
    <w:rsid w:val="00F928C0"/>
    <w:rsid w:val="00F970A1"/>
    <w:rsid w:val="00F97B98"/>
    <w:rsid w:val="00FA2892"/>
    <w:rsid w:val="00FA36AC"/>
    <w:rsid w:val="00FA527B"/>
    <w:rsid w:val="00FA6EB0"/>
    <w:rsid w:val="00FB2652"/>
    <w:rsid w:val="00FB7FF2"/>
    <w:rsid w:val="00FC0B5E"/>
    <w:rsid w:val="00FC179F"/>
    <w:rsid w:val="00FC2664"/>
    <w:rsid w:val="00FC425D"/>
    <w:rsid w:val="00FC73B0"/>
    <w:rsid w:val="00FD062F"/>
    <w:rsid w:val="00FD36E5"/>
    <w:rsid w:val="00FD6B27"/>
    <w:rsid w:val="00FE6B69"/>
    <w:rsid w:val="00FE6C85"/>
    <w:rsid w:val="00FE704A"/>
    <w:rsid w:val="00FE7ACE"/>
    <w:rsid w:val="00FE7C66"/>
    <w:rsid w:val="00FF22BD"/>
    <w:rsid w:val="00FF3144"/>
    <w:rsid w:val="00FF320F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7C7BB3"/>
  <w15:docId w15:val="{5CAB0034-11FD-480B-A7EB-CE4A4799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743EB"/>
    <w:rPr>
      <w:kern w:val="22"/>
      <w:sz w:val="24"/>
    </w:rPr>
  </w:style>
  <w:style w:type="paragraph" w:styleId="Cmsor1">
    <w:name w:val="heading 1"/>
    <w:basedOn w:val="Norml"/>
    <w:next w:val="Norml"/>
    <w:qFormat/>
    <w:rsid w:val="0083739A"/>
    <w:pPr>
      <w:keepNext/>
      <w:outlineLvl w:val="0"/>
    </w:pPr>
    <w:rPr>
      <w:color w:val="000000"/>
      <w:kern w:val="0"/>
    </w:rPr>
  </w:style>
  <w:style w:type="paragraph" w:styleId="Cmsor2">
    <w:name w:val="heading 2"/>
    <w:basedOn w:val="Norml"/>
    <w:next w:val="Norml"/>
    <w:qFormat/>
    <w:rsid w:val="0083739A"/>
    <w:pPr>
      <w:keepNext/>
      <w:outlineLvl w:val="1"/>
    </w:pPr>
    <w:rPr>
      <w:color w:val="000000"/>
      <w:kern w:val="0"/>
      <w:u w:val="single"/>
    </w:rPr>
  </w:style>
  <w:style w:type="paragraph" w:styleId="Cmsor3">
    <w:name w:val="heading 3"/>
    <w:basedOn w:val="Norml"/>
    <w:next w:val="Norml"/>
    <w:qFormat/>
    <w:rsid w:val="0083739A"/>
    <w:pPr>
      <w:keepNext/>
      <w:outlineLvl w:val="2"/>
    </w:pPr>
    <w:rPr>
      <w:b/>
      <w:color w:val="000000"/>
      <w:kern w:val="0"/>
    </w:rPr>
  </w:style>
  <w:style w:type="paragraph" w:styleId="Cmsor4">
    <w:name w:val="heading 4"/>
    <w:basedOn w:val="Norml"/>
    <w:next w:val="Norml"/>
    <w:qFormat/>
    <w:rsid w:val="0083739A"/>
    <w:pPr>
      <w:keepNext/>
      <w:jc w:val="right"/>
      <w:outlineLvl w:val="3"/>
    </w:pPr>
    <w:rPr>
      <w:kern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r">
    <w:name w:val="Aláír"/>
    <w:basedOn w:val="Norml"/>
    <w:rsid w:val="00C743EB"/>
    <w:pPr>
      <w:keepLines/>
      <w:suppressAutoHyphens/>
      <w:ind w:left="4536" w:right="567"/>
      <w:jc w:val="center"/>
    </w:pPr>
  </w:style>
  <w:style w:type="paragraph" w:styleId="lfej">
    <w:name w:val="header"/>
    <w:basedOn w:val="Norml"/>
    <w:rsid w:val="00C743EB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C743EB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rsid w:val="00C743EB"/>
    <w:pPr>
      <w:jc w:val="both"/>
    </w:pPr>
    <w:rPr>
      <w:kern w:val="0"/>
      <w:sz w:val="28"/>
      <w:szCs w:val="24"/>
    </w:rPr>
  </w:style>
  <w:style w:type="paragraph" w:styleId="Buborkszveg">
    <w:name w:val="Balloon Text"/>
    <w:basedOn w:val="Norml"/>
    <w:semiHidden/>
    <w:rsid w:val="00142A0C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rsid w:val="00F261DC"/>
    <w:rPr>
      <w:color w:val="0000FF"/>
      <w:u w:val="single"/>
    </w:rPr>
  </w:style>
  <w:style w:type="table" w:styleId="Rcsostblzat">
    <w:name w:val="Table Grid"/>
    <w:basedOn w:val="Normltblzat"/>
    <w:rsid w:val="00946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">
    <w:name w:val="Body Text Indent"/>
    <w:basedOn w:val="Norml"/>
    <w:rsid w:val="0083739A"/>
    <w:pPr>
      <w:spacing w:after="120"/>
      <w:ind w:left="283"/>
    </w:pPr>
    <w:rPr>
      <w:kern w:val="0"/>
      <w:sz w:val="20"/>
    </w:rPr>
  </w:style>
  <w:style w:type="paragraph" w:customStyle="1" w:styleId="VastagCm">
    <w:name w:val="VastagCím"/>
    <w:basedOn w:val="Norml"/>
    <w:rsid w:val="005E7898"/>
    <w:pPr>
      <w:keepNext/>
      <w:keepLines/>
      <w:widowControl w:val="0"/>
      <w:adjustRightInd w:val="0"/>
      <w:spacing w:before="480" w:after="240" w:line="360" w:lineRule="atLeast"/>
      <w:jc w:val="center"/>
      <w:textAlignment w:val="baseline"/>
    </w:pPr>
    <w:rPr>
      <w:b/>
      <w:kern w:val="0"/>
      <w:lang w:eastAsia="en-US"/>
    </w:rPr>
  </w:style>
  <w:style w:type="paragraph" w:styleId="NormlWeb">
    <w:name w:val="Normal (Web)"/>
    <w:basedOn w:val="Norml"/>
    <w:uiPriority w:val="99"/>
    <w:unhideWhenUsed/>
    <w:rsid w:val="00CD3391"/>
    <w:pPr>
      <w:spacing w:before="100" w:beforeAutospacing="1" w:after="100" w:afterAutospacing="1"/>
    </w:pPr>
    <w:rPr>
      <w:kern w:val="0"/>
      <w:szCs w:val="24"/>
    </w:rPr>
  </w:style>
  <w:style w:type="character" w:customStyle="1" w:styleId="alcim">
    <w:name w:val="alcim"/>
    <w:basedOn w:val="Bekezdsalapbettpusa"/>
    <w:rsid w:val="00CD3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6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5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Microsoft_Word_97_-_2003_Document.doc"/><Relationship Id="rId2" Type="http://schemas.openxmlformats.org/officeDocument/2006/relationships/image" Target="media/image1.wmf"/><Relationship Id="rId1" Type="http://schemas.openxmlformats.org/officeDocument/2006/relationships/hyperlink" Target="mailto:polgarmester@darnozseli.h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K&#246;z&#246;s\Fejl&#233;ces%20Pap&#237;rok\Mosonmagyar&#243;v&#225;ri%20minta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Mosonmagyaróvári minta</Template>
  <TotalTime>87</TotalTime>
  <Pages>1</Pages>
  <Words>72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Fejléces sablon címerrel</vt:lpstr>
    </vt:vector>
  </TitlesOfParts>
  <Company>Polgármesteri Hivatal MÓVÁR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Fejléces sablon címerrel</dc:title>
  <dc:creator>Polgármesteri Hivatal Darnózseli</dc:creator>
  <cp:keywords>címer, város, hivatal</cp:keywords>
  <cp:lastModifiedBy>Duskievicz Rudolfné</cp:lastModifiedBy>
  <cp:revision>22</cp:revision>
  <cp:lastPrinted>2015-10-13T07:43:00Z</cp:lastPrinted>
  <dcterms:created xsi:type="dcterms:W3CDTF">2015-10-13T07:42:00Z</dcterms:created>
  <dcterms:modified xsi:type="dcterms:W3CDTF">2026-10-06T06:05:00Z</dcterms:modified>
</cp:coreProperties>
</file>